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88pt;height:119pt;mso-position-horizontal-relative:char;mso-position-vertical-relative:line" coordorigin="0,0" coordsize="11760,2380">
            <v:group style="position:absolute;left:0;top:0;width:11760;height:1520" coordorigin="0,0" coordsize="11760,1520">
              <v:shape style="position:absolute;left:0;top:0;width:11760;height:1520" coordorigin="0,0" coordsize="11760,1520" path="m0,0l0,1520,11760,1520,11760,200,11759,177,11740,113,11703,60,11650,21,11586,2,0,0xe" filled="true" fillcolor="#237ebb" stroked="false">
                <v:path arrowok="t"/>
                <v:fill type="solid"/>
              </v:shape>
            </v:group>
            <v:group style="position:absolute;left:0;top:1440;width:11760;height:940" coordorigin="0,1440" coordsize="11760,940">
              <v:shape style="position:absolute;left:0;top:1440;width:11760;height:940" coordorigin="0,1440" coordsize="11760,940" path="m0,2380l11760,2380,11760,1440,0,1440,0,2380xe" filled="true" fillcolor="#f5d822" stroked="false">
                <v:path arrowok="t"/>
                <v:fill type="solid"/>
              </v:shape>
              <v:shape style="position:absolute;left:0;top:0;width:11760;height:2380" type="#_x0000_t202" filled="false" stroked="false">
                <v:textbox inset="0,0,0,0">
                  <w:txbxContent>
                    <w:p>
                      <w:pPr>
                        <w:spacing w:line="868" w:lineRule="exact" w:before="15"/>
                        <w:ind w:left="120" w:right="0" w:firstLine="0"/>
                        <w:jc w:val="left"/>
                        <w:rPr>
                          <w:rFonts w:ascii="Arial Black" w:hAnsi="Arial Black" w:cs="Arial Black" w:eastAsia="Arial Black"/>
                          <w:sz w:val="64"/>
                          <w:szCs w:val="64"/>
                        </w:rPr>
                      </w:pPr>
                      <w:r>
                        <w:rPr>
                          <w:rFonts w:ascii="Arial Black"/>
                          <w:b/>
                          <w:color w:val="FFFFFF"/>
                          <w:spacing w:val="-12"/>
                          <w:w w:val="95"/>
                          <w:sz w:val="64"/>
                        </w:rPr>
                        <w:t>H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29"/>
                          <w:w w:val="95"/>
                          <w:sz w:val="64"/>
                        </w:rPr>
                        <w:t>o</w:t>
                      </w:r>
                      <w:r>
                        <w:rPr>
                          <w:rFonts w:ascii="Arial Black"/>
                          <w:b/>
                          <w:color w:val="FFFFFF"/>
                          <w:w w:val="95"/>
                          <w:sz w:val="64"/>
                        </w:rPr>
                        <w:t>w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67"/>
                          <w:w w:val="95"/>
                          <w:sz w:val="64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1"/>
                          <w:w w:val="95"/>
                          <w:sz w:val="64"/>
                        </w:rPr>
                        <w:t>I</w:t>
                      </w:r>
                      <w:r>
                        <w:rPr>
                          <w:rFonts w:ascii="Arial Black"/>
                          <w:b/>
                          <w:color w:val="FFFFFF"/>
                          <w:w w:val="95"/>
                          <w:sz w:val="64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67"/>
                          <w:w w:val="95"/>
                          <w:sz w:val="64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39"/>
                          <w:w w:val="95"/>
                          <w:sz w:val="64"/>
                        </w:rPr>
                        <w:t>W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2"/>
                          <w:w w:val="95"/>
                          <w:sz w:val="64"/>
                        </w:rPr>
                        <w:t>o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4"/>
                          <w:w w:val="95"/>
                          <w:sz w:val="64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0"/>
                          <w:w w:val="95"/>
                          <w:sz w:val="64"/>
                        </w:rPr>
                        <w:t>k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1"/>
                          <w:w w:val="95"/>
                          <w:sz w:val="64"/>
                        </w:rPr>
                        <w:t>s</w:t>
                      </w:r>
                      <w:r>
                        <w:rPr>
                          <w:rFonts w:ascii="Arial Black"/>
                          <w:b/>
                          <w:color w:val="FFFFFF"/>
                          <w:w w:val="95"/>
                          <w:sz w:val="64"/>
                        </w:rPr>
                        <w:t>: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66"/>
                          <w:w w:val="95"/>
                          <w:sz w:val="64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9"/>
                          <w:w w:val="95"/>
                          <w:sz w:val="64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0"/>
                          <w:w w:val="95"/>
                          <w:sz w:val="64"/>
                        </w:rPr>
                        <w:t>u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7"/>
                          <w:w w:val="95"/>
                          <w:sz w:val="64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2"/>
                          <w:w w:val="95"/>
                          <w:sz w:val="64"/>
                        </w:rPr>
                        <w:t>o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48"/>
                          <w:w w:val="95"/>
                          <w:sz w:val="64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7"/>
                          <w:w w:val="95"/>
                          <w:sz w:val="64"/>
                        </w:rPr>
                        <w:t>.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28"/>
                          <w:w w:val="95"/>
                          <w:sz w:val="64"/>
                        </w:rPr>
                        <w:t>c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2"/>
                          <w:w w:val="95"/>
                          <w:sz w:val="64"/>
                        </w:rPr>
                        <w:t>o</w:t>
                      </w:r>
                      <w:r>
                        <w:rPr>
                          <w:rFonts w:ascii="Arial Black"/>
                          <w:b/>
                          <w:color w:val="FFFFFF"/>
                          <w:w w:val="95"/>
                          <w:sz w:val="64"/>
                        </w:rPr>
                        <w:t>m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67"/>
                          <w:w w:val="95"/>
                          <w:sz w:val="64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21"/>
                          <w:w w:val="95"/>
                          <w:sz w:val="64"/>
                        </w:rPr>
                        <w:t>C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4"/>
                          <w:w w:val="95"/>
                          <w:sz w:val="64"/>
                        </w:rPr>
                        <w:t>l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1"/>
                          <w:w w:val="95"/>
                          <w:sz w:val="64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6"/>
                          <w:w w:val="95"/>
                          <w:sz w:val="64"/>
                        </w:rPr>
                        <w:t>s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2"/>
                          <w:w w:val="95"/>
                          <w:sz w:val="64"/>
                        </w:rPr>
                        <w:t>s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6"/>
                          <w:w w:val="95"/>
                          <w:sz w:val="64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7"/>
                          <w:w w:val="95"/>
                          <w:sz w:val="64"/>
                        </w:rPr>
                        <w:t>o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2"/>
                          <w:w w:val="95"/>
                          <w:sz w:val="64"/>
                        </w:rPr>
                        <w:t>o</w:t>
                      </w:r>
                      <w:r>
                        <w:rPr>
                          <w:rFonts w:ascii="Arial Black"/>
                          <w:b/>
                          <w:color w:val="FFFFFF"/>
                          <w:w w:val="95"/>
                          <w:sz w:val="64"/>
                        </w:rPr>
                        <w:t>m</w:t>
                      </w:r>
                      <w:r>
                        <w:rPr>
                          <w:rFonts w:ascii="Arial Black"/>
                          <w:sz w:val="64"/>
                        </w:rPr>
                      </w:r>
                    </w:p>
                    <w:p>
                      <w:pPr>
                        <w:spacing w:line="478" w:lineRule="exact" w:before="0"/>
                        <w:ind w:left="118" w:right="0" w:firstLine="0"/>
                        <w:jc w:val="left"/>
                        <w:rPr>
                          <w:rFonts w:ascii="Calibri" w:hAnsi="Calibri" w:cs="Calibri" w:eastAsia="Calibri"/>
                          <w:sz w:val="42"/>
                          <w:szCs w:val="42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15"/>
                          <w:w w:val="115"/>
                          <w:sz w:val="42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pacing w:val="-16"/>
                          <w:w w:val="115"/>
                          <w:sz w:val="42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-17"/>
                          <w:w w:val="115"/>
                          <w:sz w:val="42"/>
                        </w:rPr>
                        <w:t>nne</w:t>
                      </w:r>
                      <w:r>
                        <w:rPr>
                          <w:rFonts w:ascii="Calibri"/>
                          <w:color w:val="FFFFFF"/>
                          <w:spacing w:val="-15"/>
                          <w:w w:val="115"/>
                          <w:sz w:val="42"/>
                        </w:rPr>
                        <w:t>c</w:t>
                      </w:r>
                      <w:r>
                        <w:rPr>
                          <w:rFonts w:ascii="Calibri"/>
                          <w:color w:val="FFFFFF"/>
                          <w:spacing w:val="-16"/>
                          <w:w w:val="115"/>
                          <w:sz w:val="42"/>
                        </w:rPr>
                        <w:t>ti</w:t>
                      </w:r>
                      <w:r>
                        <w:rPr>
                          <w:rFonts w:ascii="Calibri"/>
                          <w:color w:val="FFFFFF"/>
                          <w:spacing w:val="-17"/>
                          <w:w w:val="115"/>
                          <w:sz w:val="42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spacing w:val="-14"/>
                          <w:w w:val="115"/>
                          <w:sz w:val="42"/>
                        </w:rPr>
                        <w:t>g</w:t>
                      </w:r>
                      <w:r>
                        <w:rPr>
                          <w:rFonts w:ascii="Calibri"/>
                          <w:color w:val="FFFFFF"/>
                          <w:spacing w:val="53"/>
                          <w:w w:val="115"/>
                          <w:sz w:val="4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6"/>
                          <w:w w:val="115"/>
                          <w:sz w:val="42"/>
                        </w:rPr>
                        <w:t>w</w:t>
                      </w:r>
                      <w:r>
                        <w:rPr>
                          <w:rFonts w:ascii="Calibri"/>
                          <w:color w:val="FFFFFF"/>
                          <w:spacing w:val="-15"/>
                          <w:w w:val="115"/>
                          <w:sz w:val="42"/>
                        </w:rPr>
                        <w:t>i</w:t>
                      </w:r>
                      <w:r>
                        <w:rPr>
                          <w:rFonts w:ascii="Calibri"/>
                          <w:color w:val="FFFFFF"/>
                          <w:spacing w:val="-16"/>
                          <w:w w:val="115"/>
                          <w:sz w:val="42"/>
                        </w:rPr>
                        <w:t>th</w:t>
                      </w:r>
                      <w:r>
                        <w:rPr>
                          <w:rFonts w:ascii="Calibri"/>
                          <w:color w:val="FFFFFF"/>
                          <w:spacing w:val="53"/>
                          <w:w w:val="115"/>
                          <w:sz w:val="4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7"/>
                          <w:w w:val="115"/>
                          <w:sz w:val="42"/>
                        </w:rPr>
                        <w:t>e</w:t>
                      </w:r>
                      <w:r>
                        <w:rPr>
                          <w:rFonts w:ascii="Calibri"/>
                          <w:color w:val="FFFFFF"/>
                          <w:spacing w:val="-15"/>
                          <w:w w:val="115"/>
                          <w:sz w:val="42"/>
                        </w:rPr>
                        <w:t>x</w:t>
                      </w:r>
                      <w:r>
                        <w:rPr>
                          <w:rFonts w:ascii="Calibri"/>
                          <w:color w:val="FFFFFF"/>
                          <w:spacing w:val="-16"/>
                          <w:w w:val="115"/>
                          <w:sz w:val="42"/>
                        </w:rPr>
                        <w:t>p</w:t>
                      </w:r>
                      <w:r>
                        <w:rPr>
                          <w:rFonts w:ascii="Calibri"/>
                          <w:color w:val="FFFFFF"/>
                          <w:spacing w:val="-17"/>
                          <w:w w:val="115"/>
                          <w:sz w:val="42"/>
                        </w:rPr>
                        <w:t>er</w:t>
                      </w:r>
                      <w:r>
                        <w:rPr>
                          <w:rFonts w:ascii="Calibri"/>
                          <w:color w:val="FFFFFF"/>
                          <w:spacing w:val="-16"/>
                          <w:w w:val="115"/>
                          <w:sz w:val="42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pacing w:val="53"/>
                          <w:w w:val="115"/>
                          <w:sz w:val="4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6"/>
                          <w:w w:val="115"/>
                          <w:sz w:val="42"/>
                        </w:rPr>
                        <w:t>t</w:t>
                      </w:r>
                      <w:r>
                        <w:rPr>
                          <w:rFonts w:ascii="Calibri"/>
                          <w:color w:val="FFFFFF"/>
                          <w:spacing w:val="-17"/>
                          <w:w w:val="115"/>
                          <w:sz w:val="42"/>
                        </w:rPr>
                        <w:t>u</w:t>
                      </w:r>
                      <w:r>
                        <w:rPr>
                          <w:rFonts w:ascii="Calibri"/>
                          <w:color w:val="FFFFFF"/>
                          <w:spacing w:val="-16"/>
                          <w:w w:val="115"/>
                          <w:sz w:val="42"/>
                        </w:rPr>
                        <w:t>to</w:t>
                      </w:r>
                      <w:r>
                        <w:rPr>
                          <w:rFonts w:ascii="Calibri"/>
                          <w:color w:val="FFFFFF"/>
                          <w:spacing w:val="-17"/>
                          <w:w w:val="115"/>
                          <w:sz w:val="42"/>
                        </w:rPr>
                        <w:t>r</w:t>
                      </w:r>
                      <w:r>
                        <w:rPr>
                          <w:rFonts w:ascii="Calibri"/>
                          <w:color w:val="FFFFFF"/>
                          <w:spacing w:val="-16"/>
                          <w:w w:val="115"/>
                          <w:sz w:val="42"/>
                        </w:rPr>
                        <w:t>s</w:t>
                      </w:r>
                      <w:r>
                        <w:rPr>
                          <w:rFonts w:ascii="Calibri"/>
                          <w:color w:val="FFFFFF"/>
                          <w:spacing w:val="53"/>
                          <w:w w:val="115"/>
                          <w:sz w:val="4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3"/>
                          <w:w w:val="115"/>
                          <w:sz w:val="42"/>
                        </w:rPr>
                        <w:t>for</w:t>
                      </w:r>
                      <w:r>
                        <w:rPr>
                          <w:rFonts w:ascii="Calibri"/>
                          <w:color w:val="FFFFFF"/>
                          <w:spacing w:val="53"/>
                          <w:w w:val="115"/>
                          <w:sz w:val="4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3"/>
                          <w:w w:val="115"/>
                          <w:sz w:val="42"/>
                        </w:rPr>
                        <w:t>o</w:t>
                      </w:r>
                      <w:r>
                        <w:rPr>
                          <w:rFonts w:ascii="Calibri"/>
                          <w:color w:val="FFFFFF"/>
                          <w:spacing w:val="-14"/>
                          <w:w w:val="115"/>
                          <w:sz w:val="42"/>
                        </w:rPr>
                        <w:t>n</w:t>
                      </w:r>
                      <w:r>
                        <w:rPr>
                          <w:rFonts w:ascii="Calibri"/>
                          <w:color w:val="FFFFFF"/>
                          <w:spacing w:val="-13"/>
                          <w:w w:val="115"/>
                          <w:sz w:val="42"/>
                        </w:rPr>
                        <w:t>-d</w:t>
                      </w:r>
                      <w:r>
                        <w:rPr>
                          <w:rFonts w:ascii="Calibri"/>
                          <w:color w:val="FFFFFF"/>
                          <w:spacing w:val="-14"/>
                          <w:w w:val="115"/>
                          <w:sz w:val="42"/>
                        </w:rPr>
                        <w:t>eman</w:t>
                      </w:r>
                      <w:r>
                        <w:rPr>
                          <w:rFonts w:ascii="Calibri"/>
                          <w:color w:val="FFFFFF"/>
                          <w:spacing w:val="-13"/>
                          <w:w w:val="115"/>
                          <w:sz w:val="42"/>
                        </w:rPr>
                        <w:t>d</w:t>
                      </w:r>
                      <w:r>
                        <w:rPr>
                          <w:rFonts w:ascii="Calibri"/>
                          <w:color w:val="FFFFFF"/>
                          <w:spacing w:val="-16"/>
                          <w:w w:val="115"/>
                          <w:sz w:val="42"/>
                        </w:rPr>
                        <w:t>,</w:t>
                      </w:r>
                      <w:r>
                        <w:rPr>
                          <w:rFonts w:ascii="Calibri"/>
                          <w:color w:val="FFFFFF"/>
                          <w:spacing w:val="53"/>
                          <w:w w:val="115"/>
                          <w:sz w:val="4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9"/>
                          <w:w w:val="110"/>
                          <w:sz w:val="42"/>
                        </w:rPr>
                        <w:t>1</w:t>
                      </w:r>
                      <w:r>
                        <w:rPr>
                          <w:rFonts w:ascii="Calibri"/>
                          <w:color w:val="FFFFFF"/>
                          <w:spacing w:val="-14"/>
                          <w:w w:val="110"/>
                          <w:sz w:val="42"/>
                        </w:rPr>
                        <w:t>:</w:t>
                      </w:r>
                      <w:r>
                        <w:rPr>
                          <w:rFonts w:ascii="Calibri"/>
                          <w:color w:val="FFFFFF"/>
                          <w:spacing w:val="-19"/>
                          <w:w w:val="110"/>
                          <w:sz w:val="42"/>
                        </w:rPr>
                        <w:t>1</w:t>
                      </w:r>
                      <w:r>
                        <w:rPr>
                          <w:rFonts w:ascii="Calibri"/>
                          <w:color w:val="FFFFFF"/>
                          <w:spacing w:val="58"/>
                          <w:w w:val="110"/>
                          <w:sz w:val="42"/>
                        </w:rPr>
                        <w:t> </w:t>
                      </w:r>
                      <w:r>
                        <w:rPr>
                          <w:rFonts w:ascii="Calibri"/>
                          <w:color w:val="FFFFFF"/>
                          <w:spacing w:val="-14"/>
                          <w:w w:val="115"/>
                          <w:sz w:val="42"/>
                        </w:rPr>
                        <w:t>he</w:t>
                      </w:r>
                      <w:r>
                        <w:rPr>
                          <w:rFonts w:ascii="Calibri"/>
                          <w:color w:val="FFFFFF"/>
                          <w:spacing w:val="-13"/>
                          <w:w w:val="115"/>
                          <w:sz w:val="42"/>
                        </w:rPr>
                        <w:t>lp</w:t>
                      </w:r>
                      <w:r>
                        <w:rPr>
                          <w:rFonts w:ascii="Calibri"/>
                          <w:sz w:val="42"/>
                        </w:rPr>
                      </w:r>
                    </w:p>
                    <w:p>
                      <w:pPr>
                        <w:spacing w:line="340" w:lineRule="exact" w:before="202"/>
                        <w:ind w:left="120" w:right="580" w:firstLine="0"/>
                        <w:jc w:val="left"/>
                        <w:rPr>
                          <w:rFonts w:ascii="Century Gothic" w:hAnsi="Century Gothic" w:cs="Century Gothic" w:eastAsia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/>
                          <w:color w:val="221F20"/>
                          <w:spacing w:val="-12"/>
                          <w:sz w:val="28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14"/>
                          <w:sz w:val="28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z w:val="28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25"/>
                          <w:sz w:val="28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15"/>
                          <w:sz w:val="28"/>
                        </w:rPr>
                        <w:t>xpe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8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z w:val="28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17"/>
                          <w:sz w:val="28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20"/>
                          <w:sz w:val="28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12"/>
                          <w:sz w:val="28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z w:val="28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22"/>
                          <w:sz w:val="28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z w:val="28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27"/>
                          <w:sz w:val="28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17"/>
                          <w:sz w:val="28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20"/>
                          <w:sz w:val="28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26"/>
                          <w:sz w:val="28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9"/>
                          <w:sz w:val="28"/>
                        </w:rPr>
                        <w:t>.</w:t>
                      </w:r>
                      <w:r>
                        <w:rPr>
                          <w:rFonts w:ascii="Century Gothic"/>
                          <w:color w:val="221F20"/>
                          <w:spacing w:val="-22"/>
                          <w:sz w:val="28"/>
                        </w:rPr>
                        <w:t>c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z w:val="28"/>
                        </w:rPr>
                        <w:t>m</w:t>
                      </w:r>
                      <w:r>
                        <w:rPr>
                          <w:rFonts w:ascii="Century Gothic"/>
                          <w:color w:val="22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5"/>
                          <w:sz w:val="28"/>
                        </w:rPr>
                        <w:t>c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z w:val="28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4"/>
                          <w:sz w:val="28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17"/>
                          <w:sz w:val="28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sz w:val="28"/>
                        </w:rPr>
                        <w:t>l</w:t>
                      </w:r>
                      <w:r>
                        <w:rPr>
                          <w:rFonts w:ascii="Century Gothic"/>
                          <w:color w:val="221F20"/>
                          <w:sz w:val="28"/>
                        </w:rPr>
                        <w:t>p</w:t>
                      </w:r>
                      <w:r>
                        <w:rPr>
                          <w:rFonts w:ascii="Century Gothic"/>
                          <w:color w:val="22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21"/>
                          <w:sz w:val="28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15"/>
                          <w:sz w:val="28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z w:val="28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21"/>
                          <w:sz w:val="28"/>
                        </w:rPr>
                        <w:t>w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12"/>
                          <w:sz w:val="28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z w:val="28"/>
                        </w:rPr>
                        <w:t>k</w:t>
                      </w:r>
                      <w:r>
                        <w:rPr>
                          <w:rFonts w:ascii="Century Gothic"/>
                          <w:color w:val="22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sz w:val="28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18"/>
                          <w:sz w:val="28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5"/>
                          <w:sz w:val="28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17"/>
                          <w:sz w:val="28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g</w:t>
                      </w:r>
                      <w:r>
                        <w:rPr>
                          <w:rFonts w:ascii="Century Gothic"/>
                          <w:color w:val="221F20"/>
                          <w:sz w:val="28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z w:val="28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20"/>
                          <w:sz w:val="28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15"/>
                          <w:sz w:val="28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17"/>
                          <w:sz w:val="28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g</w:t>
                      </w:r>
                      <w:r>
                        <w:rPr>
                          <w:rFonts w:ascii="Century Gothic"/>
                          <w:color w:val="221F20"/>
                          <w:sz w:val="28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5"/>
                          <w:sz w:val="28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14"/>
                          <w:sz w:val="28"/>
                        </w:rPr>
                        <w:t>m</w:t>
                      </w:r>
                      <w:r>
                        <w:rPr>
                          <w:rFonts w:ascii="Century Gothic"/>
                          <w:color w:val="221F20"/>
                          <w:spacing w:val="-24"/>
                          <w:sz w:val="28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21"/>
                          <w:sz w:val="28"/>
                        </w:rPr>
                        <w:t>w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12"/>
                          <w:sz w:val="28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z w:val="28"/>
                        </w:rPr>
                        <w:t>k</w:t>
                      </w:r>
                      <w:r>
                        <w:rPr>
                          <w:rFonts w:ascii="Century Gothic"/>
                          <w:color w:val="221F2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p</w:t>
                      </w:r>
                      <w:r>
                        <w:rPr>
                          <w:rFonts w:ascii="Century Gothic"/>
                          <w:color w:val="221F20"/>
                          <w:spacing w:val="-15"/>
                          <w:sz w:val="28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17"/>
                          <w:sz w:val="28"/>
                        </w:rPr>
                        <w:t>b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sz w:val="28"/>
                        </w:rPr>
                        <w:t>l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sz w:val="28"/>
                        </w:rPr>
                        <w:t>m</w:t>
                      </w:r>
                      <w:r>
                        <w:rPr>
                          <w:rFonts w:ascii="Century Gothic"/>
                          <w:color w:val="221F20"/>
                          <w:sz w:val="28"/>
                        </w:rPr>
                        <w:t>,</w:t>
                      </w:r>
                      <w:r>
                        <w:rPr>
                          <w:rFonts w:ascii="Century Gothic"/>
                          <w:color w:val="221F20"/>
                          <w:w w:val="88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sz w:val="28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17"/>
                          <w:sz w:val="28"/>
                        </w:rPr>
                        <w:t>mp</w:t>
                      </w:r>
                      <w:r>
                        <w:rPr>
                          <w:rFonts w:ascii="Century Gothic"/>
                          <w:color w:val="221F20"/>
                          <w:spacing w:val="-12"/>
                          <w:sz w:val="28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7"/>
                          <w:sz w:val="28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v</w:t>
                      </w:r>
                      <w:r>
                        <w:rPr>
                          <w:rFonts w:ascii="Century Gothic"/>
                          <w:color w:val="221F20"/>
                          <w:spacing w:val="-18"/>
                          <w:sz w:val="28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2"/>
                          <w:sz w:val="28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14"/>
                          <w:sz w:val="28"/>
                        </w:rPr>
                        <w:t>ou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sz w:val="28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5"/>
                          <w:sz w:val="28"/>
                        </w:rPr>
                        <w:t>w</w:t>
                      </w:r>
                      <w:r>
                        <w:rPr>
                          <w:rFonts w:ascii="Century Gothic"/>
                          <w:color w:val="221F20"/>
                          <w:spacing w:val="-12"/>
                          <w:sz w:val="28"/>
                        </w:rPr>
                        <w:t>ri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sz w:val="28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12"/>
                          <w:sz w:val="28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15"/>
                          <w:sz w:val="28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g</w:t>
                      </w:r>
                      <w:r>
                        <w:rPr>
                          <w:rFonts w:ascii="Century Gothic"/>
                          <w:color w:val="221F20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sz w:val="28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sz w:val="28"/>
                        </w:rPr>
                        <w:t>k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sz w:val="28"/>
                        </w:rPr>
                        <w:t>ills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,</w:t>
                      </w:r>
                      <w:r>
                        <w:rPr>
                          <w:rFonts w:ascii="Century Gothic"/>
                          <w:color w:val="221F20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sz w:val="28"/>
                        </w:rPr>
                        <w:t>st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sz w:val="28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14"/>
                          <w:sz w:val="28"/>
                        </w:rPr>
                        <w:t>d</w:t>
                      </w:r>
                      <w:r>
                        <w:rPr>
                          <w:rFonts w:ascii="Century Gothic"/>
                          <w:color w:val="221F20"/>
                          <w:spacing w:val="-12"/>
                          <w:sz w:val="28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sz w:val="28"/>
                        </w:rPr>
                        <w:t>f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sz w:val="28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8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z w:val="28"/>
                        </w:rPr>
                        <w:t> a </w:t>
                      </w:r>
                      <w:r>
                        <w:rPr>
                          <w:rFonts w:ascii="Century Gothic"/>
                          <w:color w:val="221F20"/>
                          <w:spacing w:val="-12"/>
                          <w:sz w:val="28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sz w:val="28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12"/>
                          <w:sz w:val="28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,</w:t>
                      </w:r>
                      <w:r>
                        <w:rPr>
                          <w:rFonts w:ascii="Century Gothic"/>
                          <w:color w:val="221F20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2"/>
                          <w:sz w:val="28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8"/>
                          <w:sz w:val="28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v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sz w:val="28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18"/>
                          <w:sz w:val="28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w</w:t>
                      </w:r>
                      <w:r>
                        <w:rPr>
                          <w:rFonts w:ascii="Century Gothic"/>
                          <w:color w:val="221F20"/>
                          <w:sz w:val="28"/>
                        </w:rPr>
                        <w:t> a</w:t>
                      </w:r>
                      <w:r>
                        <w:rPr>
                          <w:rFonts w:ascii="Century Gothic"/>
                          <w:color w:val="221F20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2"/>
                          <w:sz w:val="28"/>
                        </w:rPr>
                        <w:t>d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8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sz w:val="28"/>
                        </w:rPr>
                        <w:t>ffi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sz w:val="28"/>
                        </w:rPr>
                        <w:t>c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sz w:val="28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8"/>
                        </w:rPr>
                        <w:t>l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sz w:val="28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8"/>
                          <w:sz w:val="28"/>
                        </w:rPr>
                        <w:t>c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15"/>
                          <w:sz w:val="28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18"/>
                          <w:sz w:val="28"/>
                        </w:rPr>
                        <w:t>c</w:t>
                      </w:r>
                      <w:r>
                        <w:rPr>
                          <w:rFonts w:ascii="Century Gothic"/>
                          <w:color w:val="221F20"/>
                          <w:spacing w:val="-17"/>
                          <w:sz w:val="28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sz w:val="28"/>
                        </w:rPr>
                        <w:t>p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sz w:val="28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18"/>
                          <w:sz w:val="28"/>
                        </w:rPr>
                        <w:t>,</w:t>
                      </w:r>
                      <w:r>
                        <w:rPr>
                          <w:rFonts w:ascii="Century Gothic"/>
                          <w:color w:val="221F20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sz w:val="28"/>
                        </w:rPr>
                        <w:t>and</w:t>
                      </w:r>
                      <w:r>
                        <w:rPr>
                          <w:rFonts w:ascii="Century Gothic"/>
                          <w:color w:val="221F20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8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sz w:val="28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2"/>
                          <w:sz w:val="28"/>
                        </w:rPr>
                        <w:t>mu</w:t>
                      </w:r>
                      <w:r>
                        <w:rPr>
                          <w:rFonts w:ascii="Century Gothic"/>
                          <w:color w:val="221F20"/>
                          <w:spacing w:val="-14"/>
                          <w:sz w:val="28"/>
                        </w:rPr>
                        <w:t>c</w:t>
                      </w:r>
                      <w:r>
                        <w:rPr>
                          <w:rFonts w:ascii="Century Gothic"/>
                          <w:color w:val="221F20"/>
                          <w:spacing w:val="-12"/>
                          <w:sz w:val="28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sz w:val="28"/>
                        </w:rPr>
                        <w:t>m</w:t>
                      </w:r>
                      <w:r>
                        <w:rPr>
                          <w:rFonts w:ascii="Century Gothic"/>
                          <w:color w:val="221F20"/>
                          <w:spacing w:val="-14"/>
                          <w:sz w:val="28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sz w:val="28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5"/>
                          <w:sz w:val="28"/>
                        </w:rPr>
                        <w:t>e!</w:t>
                      </w:r>
                      <w:r>
                        <w:rPr>
                          <w:rFonts w:ascii="Century Gothic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47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29.9pt;height:114.6pt;mso-position-horizontal-relative:char;mso-position-vertical-relative:line" coordorigin="0,0" coordsize="10598,2292">
            <v:group style="position:absolute;left:5;top:424;width:6720;height:2" coordorigin="5,424" coordsize="6720,2">
              <v:shape style="position:absolute;left:5;top:424;width:6720;height:2" coordorigin="5,424" coordsize="6720,0" path="m5,424l6725,424e" filled="false" stroked="true" strokeweight=".5pt" strokecolor="#237ebb">
                <v:path arrowok="t"/>
              </v:shape>
              <v:shape style="position:absolute;left:5746;top:5;width:4846;height:2065" type="#_x0000_t75" stroked="false">
                <v:imagedata r:id="rId6" o:title=""/>
              </v:shape>
            </v:group>
            <v:group style="position:absolute;left:5746;top:5;width:4847;height:2066" coordorigin="5746,5" coordsize="4847,2066">
              <v:shape style="position:absolute;left:5746;top:5;width:4847;height:2066" coordorigin="5746,5" coordsize="4847,2066" path="m5896,5l5831,20,5780,60,5750,119,5746,1921,5748,1943,5772,2005,5819,2049,5882,2070,10442,2071,10465,2069,10527,2045,10571,1998,10592,1935,10592,155,10591,132,10567,71,10520,26,10457,6,5896,5xe" filled="false" stroked="true" strokeweight=".5pt" strokecolor="#237ebb">
                <v:path arrowok="t"/>
              </v:shape>
              <v:shape style="position:absolute;left:0;top:0;width:10598;height:2292" type="#_x0000_t202" filled="false" stroked="false">
                <v:textbox inset="0,0,0,0">
                  <w:txbxContent>
                    <w:p>
                      <w:pPr>
                        <w:spacing w:line="464" w:lineRule="exact" w:before="0"/>
                        <w:ind w:left="5" w:right="0" w:firstLine="0"/>
                        <w:jc w:val="left"/>
                        <w:rPr>
                          <w:rFonts w:ascii="Arial Black" w:hAnsi="Arial Black" w:cs="Arial Black" w:eastAsia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/>
                          <w:b/>
                          <w:color w:val="221F20"/>
                          <w:spacing w:val="-8"/>
                          <w:w w:val="95"/>
                          <w:sz w:val="40"/>
                        </w:rPr>
                        <w:t>S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7"/>
                          <w:w w:val="95"/>
                          <w:sz w:val="40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8"/>
                          <w:w w:val="95"/>
                          <w:sz w:val="40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7"/>
                          <w:w w:val="95"/>
                          <w:sz w:val="40"/>
                        </w:rPr>
                        <w:t>p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81"/>
                          <w:w w:val="95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2"/>
                          <w:w w:val="95"/>
                          <w:sz w:val="40"/>
                        </w:rPr>
                        <w:t>1: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81"/>
                          <w:w w:val="95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6"/>
                          <w:w w:val="95"/>
                          <w:sz w:val="40"/>
                        </w:rPr>
                        <w:t>Ge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5"/>
                          <w:w w:val="95"/>
                          <w:sz w:val="40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81"/>
                          <w:w w:val="95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8"/>
                          <w:w w:val="95"/>
                          <w:sz w:val="40"/>
                        </w:rPr>
                        <w:t>s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7"/>
                          <w:w w:val="95"/>
                          <w:sz w:val="40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8"/>
                          <w:w w:val="95"/>
                          <w:sz w:val="40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7"/>
                          <w:w w:val="95"/>
                          <w:sz w:val="40"/>
                        </w:rPr>
                        <w:t>rted</w:t>
                      </w:r>
                      <w:r>
                        <w:rPr>
                          <w:rFonts w:ascii="Arial Black"/>
                          <w:sz w:val="40"/>
                        </w:rPr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05" w:val="left" w:leader="none"/>
                        </w:tabs>
                        <w:spacing w:line="314" w:lineRule="exact" w:before="38"/>
                        <w:ind w:left="404" w:right="0" w:hanging="399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/>
                          <w:color w:val="221F20"/>
                          <w:spacing w:val="-3"/>
                          <w:sz w:val="26"/>
                        </w:rPr>
                        <w:t>Go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o:</w:t>
                      </w:r>
                      <w:r>
                        <w:rPr>
                          <w:rFonts w:ascii="Century Gothic"/>
                          <w:color w:val="221F20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10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color w:val="BC498E"/>
                          <w:sz w:val="22"/>
                        </w:rPr>
                        <w:t>[Enter</w:t>
                      </w:r>
                      <w:r>
                        <w:rPr>
                          <w:rFonts w:ascii="Arial"/>
                          <w:color w:val="BC498E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BC498E"/>
                          <w:sz w:val="22"/>
                        </w:rPr>
                        <w:t>program</w:t>
                      </w:r>
                      <w:r>
                        <w:rPr>
                          <w:rFonts w:ascii="Arial"/>
                          <w:color w:val="BC498E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BC498E"/>
                          <w:sz w:val="22"/>
                        </w:rPr>
                        <w:t>URL</w:t>
                      </w:r>
                      <w:r>
                        <w:rPr>
                          <w:rFonts w:ascii="Arial"/>
                          <w:color w:val="BC498E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BC498E"/>
                          <w:sz w:val="22"/>
                        </w:rPr>
                        <w:t>or</w:t>
                      </w:r>
                      <w:r>
                        <w:rPr>
                          <w:rFonts w:ascii="Arial"/>
                          <w:color w:val="BC498E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BC498E"/>
                          <w:sz w:val="22"/>
                        </w:rPr>
                        <w:t>access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8" w:lineRule="exact" w:before="0"/>
                        <w:ind w:left="1317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BC498E"/>
                          <w:sz w:val="22"/>
                        </w:rPr>
                        <w:t>instructions.]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05" w:val="left" w:leader="none"/>
                        </w:tabs>
                        <w:spacing w:before="0"/>
                        <w:ind w:left="404" w:right="0" w:hanging="399"/>
                        <w:jc w:val="left"/>
                        <w:rPr>
                          <w:rFonts w:ascii="Century Gothic" w:hAnsi="Century Gothic" w:cs="Century Gothic" w:eastAsia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C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li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c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k</w:t>
                      </w:r>
                      <w:r>
                        <w:rPr>
                          <w:rFonts w:ascii="Century Gothic"/>
                          <w:color w:val="221F20"/>
                          <w:spacing w:val="-4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3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45"/>
                          <w:sz w:val="26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7"/>
                          <w:sz w:val="26"/>
                        </w:rPr>
                        <w:t>Tutor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8"/>
                          <w:sz w:val="26"/>
                        </w:rPr>
                        <w:t>.c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7"/>
                          <w:sz w:val="26"/>
                        </w:rPr>
                        <w:t>om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.</w:t>
                      </w:r>
                      <w:r>
                        <w:rPr>
                          <w:rFonts w:ascii="Century Gothic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05" w:val="left" w:leader="none"/>
                        </w:tabs>
                        <w:spacing w:line="280" w:lineRule="exact" w:before="55"/>
                        <w:ind w:left="404" w:right="5351" w:hanging="400"/>
                        <w:jc w:val="left"/>
                        <w:rPr>
                          <w:rFonts w:ascii="Century Gothic" w:hAnsi="Century Gothic" w:cs="Century Gothic" w:eastAsia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C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ea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w w:val="105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3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si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gn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w w:val="10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ou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ee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w w:val="105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w w:val="105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5"/>
                          <w:w w:val="105"/>
                          <w:sz w:val="26"/>
                        </w:rPr>
                        <w:t>.c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w w:val="105"/>
                          <w:sz w:val="26"/>
                        </w:rPr>
                        <w:t>om</w:t>
                      </w:r>
                      <w:r>
                        <w:rPr>
                          <w:rFonts w:ascii="Century Gothic"/>
                          <w:color w:val="221F20"/>
                          <w:spacing w:val="25"/>
                          <w:w w:val="101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acco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un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.</w:t>
                      </w:r>
                      <w:r>
                        <w:rPr>
                          <w:rFonts w:ascii="Century Gothic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2"/>
        <w:ind w:left="479" w:right="0" w:firstLine="0"/>
        <w:jc w:val="left"/>
        <w:rPr>
          <w:rFonts w:ascii="Century Gothic" w:hAnsi="Century Gothic" w:cs="Century Gothic" w:eastAsia="Century Gothic"/>
          <w:sz w:val="26"/>
          <w:szCs w:val="26"/>
        </w:rPr>
      </w:pPr>
      <w:r>
        <w:rPr>
          <w:rFonts w:ascii="Century Gothic"/>
          <w:color w:val="221F20"/>
          <w:spacing w:val="-2"/>
          <w:sz w:val="26"/>
        </w:rPr>
        <w:t>4</w:t>
      </w:r>
      <w:r>
        <w:rPr>
          <w:rFonts w:ascii="Century Gothic"/>
          <w:color w:val="221F20"/>
          <w:spacing w:val="-3"/>
          <w:sz w:val="26"/>
        </w:rPr>
        <w:t>.</w:t>
      </w:r>
      <w:r>
        <w:rPr>
          <w:rFonts w:ascii="Century Gothic"/>
          <w:color w:val="221F20"/>
          <w:spacing w:val="41"/>
          <w:sz w:val="26"/>
        </w:rPr>
        <w:t> </w:t>
      </w:r>
      <w:r>
        <w:rPr>
          <w:rFonts w:ascii="Century Gothic"/>
          <w:color w:val="221F20"/>
          <w:spacing w:val="-7"/>
          <w:sz w:val="26"/>
        </w:rPr>
        <w:t>C</w:t>
      </w:r>
      <w:r>
        <w:rPr>
          <w:rFonts w:ascii="Century Gothic"/>
          <w:color w:val="221F20"/>
          <w:spacing w:val="-5"/>
          <w:sz w:val="26"/>
        </w:rPr>
        <w:t>li</w:t>
      </w:r>
      <w:r>
        <w:rPr>
          <w:rFonts w:ascii="Century Gothic"/>
          <w:color w:val="221F20"/>
          <w:spacing w:val="-7"/>
          <w:sz w:val="26"/>
        </w:rPr>
        <w:t>c</w:t>
      </w:r>
      <w:r>
        <w:rPr>
          <w:rFonts w:ascii="Century Gothic"/>
          <w:color w:val="221F20"/>
          <w:spacing w:val="-6"/>
          <w:sz w:val="26"/>
        </w:rPr>
        <w:t>k</w:t>
      </w:r>
      <w:r>
        <w:rPr>
          <w:rFonts w:ascii="Century Gothic"/>
          <w:color w:val="221F20"/>
          <w:spacing w:val="-25"/>
          <w:sz w:val="26"/>
        </w:rPr>
        <w:t> </w:t>
      </w:r>
      <w:r>
        <w:rPr>
          <w:rFonts w:ascii="Century Gothic"/>
          <w:color w:val="221F20"/>
          <w:spacing w:val="-4"/>
          <w:sz w:val="26"/>
        </w:rPr>
        <w:t>o</w:t>
      </w:r>
      <w:r>
        <w:rPr>
          <w:rFonts w:ascii="Century Gothic"/>
          <w:color w:val="221F20"/>
          <w:spacing w:val="-3"/>
          <w:sz w:val="26"/>
        </w:rPr>
        <w:t>n</w:t>
      </w:r>
      <w:r>
        <w:rPr>
          <w:rFonts w:ascii="Century Gothic"/>
          <w:color w:val="221F20"/>
          <w:spacing w:val="-26"/>
          <w:sz w:val="26"/>
        </w:rPr>
        <w:t> </w:t>
      </w:r>
      <w:r>
        <w:rPr>
          <w:rFonts w:ascii="Arial Black"/>
          <w:b/>
          <w:color w:val="221F20"/>
          <w:spacing w:val="-5"/>
          <w:sz w:val="26"/>
        </w:rPr>
        <w:t>Connect</w:t>
      </w:r>
      <w:r>
        <w:rPr>
          <w:rFonts w:ascii="Arial Black"/>
          <w:b/>
          <w:color w:val="221F20"/>
          <w:spacing w:val="-43"/>
          <w:sz w:val="26"/>
        </w:rPr>
        <w:t> </w:t>
      </w:r>
      <w:r>
        <w:rPr>
          <w:rFonts w:ascii="Arial Black"/>
          <w:b/>
          <w:color w:val="221F20"/>
          <w:spacing w:val="-5"/>
          <w:sz w:val="26"/>
        </w:rPr>
        <w:t>with</w:t>
      </w:r>
      <w:r>
        <w:rPr>
          <w:rFonts w:ascii="Arial Black"/>
          <w:b/>
          <w:color w:val="221F20"/>
          <w:spacing w:val="-44"/>
          <w:sz w:val="26"/>
        </w:rPr>
        <w:t> </w:t>
      </w:r>
      <w:r>
        <w:rPr>
          <w:rFonts w:ascii="Arial Black"/>
          <w:b/>
          <w:color w:val="221F20"/>
          <w:sz w:val="26"/>
        </w:rPr>
        <w:t>a</w:t>
      </w:r>
      <w:r>
        <w:rPr>
          <w:rFonts w:ascii="Arial Black"/>
          <w:b/>
          <w:color w:val="221F20"/>
          <w:spacing w:val="-44"/>
          <w:sz w:val="26"/>
        </w:rPr>
        <w:t> </w:t>
      </w:r>
      <w:r>
        <w:rPr>
          <w:rFonts w:ascii="Arial Black"/>
          <w:b/>
          <w:color w:val="221F20"/>
          <w:spacing w:val="-8"/>
          <w:sz w:val="26"/>
        </w:rPr>
        <w:t>Tutor</w:t>
      </w:r>
      <w:r>
        <w:rPr>
          <w:rFonts w:ascii="Century Gothic"/>
          <w:color w:val="221F20"/>
          <w:spacing w:val="-8"/>
          <w:sz w:val="26"/>
        </w:rPr>
        <w:t>.</w:t>
      </w:r>
      <w:r>
        <w:rPr>
          <w:rFonts w:ascii="Century Gothic"/>
          <w:sz w:val="26"/>
        </w:rPr>
      </w:r>
    </w:p>
    <w:p>
      <w:pPr>
        <w:spacing w:line="240" w:lineRule="auto" w:before="5"/>
        <w:rPr>
          <w:rFonts w:ascii="Century Gothic" w:hAnsi="Century Gothic" w:cs="Century Gothic" w:eastAsia="Century Gothic"/>
          <w:sz w:val="7"/>
          <w:szCs w:val="7"/>
        </w:rPr>
      </w:pPr>
    </w:p>
    <w:p>
      <w:pPr>
        <w:spacing w:line="200" w:lineRule="atLeast"/>
        <w:ind w:left="475" w:right="0" w:firstLine="0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 w:cs="Century Gothic" w:eastAsia="Century Gothic"/>
          <w:sz w:val="20"/>
          <w:szCs w:val="20"/>
        </w:rPr>
        <w:pict>
          <v:group style="width:564.75pt;height:114.6pt;mso-position-horizontal-relative:char;mso-position-vertical-relative:line" coordorigin="0,0" coordsize="11295,2292">
            <v:group style="position:absolute;left:5;top:737;width:6720;height:2" coordorigin="5,737" coordsize="6720,2">
              <v:shape style="position:absolute;left:5;top:737;width:6720;height:2" coordorigin="5,737" coordsize="6720,0" path="m5,737l6725,737e" filled="false" stroked="true" strokeweight=".5pt" strokecolor="#237ebb">
                <v:path arrowok="t"/>
              </v:shape>
              <v:shape style="position:absolute;left:5746;top:5;width:5544;height:2281" type="#_x0000_t75" stroked="false">
                <v:imagedata r:id="rId7" o:title=""/>
              </v:shape>
            </v:group>
            <v:group style="position:absolute;left:5746;top:5;width:5544;height:2282" coordorigin="5746,5" coordsize="5544,2282">
              <v:shape style="position:absolute;left:5746;top:5;width:5544;height:2282" coordorigin="5746,5" coordsize="5544,2282" path="m5896,5l5831,20,5780,60,5750,119,5746,2137,5748,2159,5772,2221,5819,2265,5882,2286,11140,2287,11163,2285,11224,2261,11269,2214,11289,2151,11290,155,11288,132,11264,71,11217,26,11154,6,5896,5xe" filled="false" stroked="true" strokeweight=".5pt" strokecolor="#237ebb">
                <v:path arrowok="t"/>
              </v:shape>
              <v:shape style="position:absolute;left:0;top:0;width:11295;height:2292" type="#_x0000_t202" filled="false" stroked="false">
                <v:textbox inset="0,0,0,0">
                  <w:txbxContent>
                    <w:p>
                      <w:pPr>
                        <w:spacing w:before="179"/>
                        <w:ind w:left="5" w:right="0" w:firstLine="0"/>
                        <w:jc w:val="left"/>
                        <w:rPr>
                          <w:rFonts w:ascii="Arial Black" w:hAnsi="Arial Black" w:cs="Arial Black" w:eastAsia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/>
                          <w:b/>
                          <w:color w:val="221F20"/>
                          <w:spacing w:val="-8"/>
                          <w:sz w:val="40"/>
                        </w:rPr>
                        <w:t>Ste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7"/>
                          <w:sz w:val="40"/>
                        </w:rPr>
                        <w:t>p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90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1"/>
                          <w:sz w:val="40"/>
                        </w:rPr>
                        <w:t>2: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89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6"/>
                          <w:sz w:val="40"/>
                        </w:rPr>
                        <w:t>Get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90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4"/>
                          <w:sz w:val="40"/>
                        </w:rPr>
                        <w:t>the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89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7"/>
                          <w:sz w:val="40"/>
                        </w:rPr>
                        <w:t>right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90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6"/>
                          <w:sz w:val="40"/>
                        </w:rPr>
                        <w:t>tutor</w:t>
                      </w:r>
                      <w:r>
                        <w:rPr>
                          <w:rFonts w:ascii="Arial Black"/>
                          <w:sz w:val="40"/>
                        </w:rPr>
                      </w:r>
                    </w:p>
                    <w:p>
                      <w:pPr>
                        <w:spacing w:line="271" w:lineRule="auto" w:before="114"/>
                        <w:ind w:left="5" w:right="6150" w:firstLine="0"/>
                        <w:jc w:val="left"/>
                        <w:rPr>
                          <w:rFonts w:ascii="Century Gothic" w:hAnsi="Century Gothic" w:cs="Century Gothic" w:eastAsia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Fill</w:t>
                      </w:r>
                      <w:r>
                        <w:rPr>
                          <w:rFonts w:ascii="Century Gothic"/>
                          <w:color w:val="221F20"/>
                          <w:spacing w:val="-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w w:val="10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he</w:t>
                      </w:r>
                      <w:r>
                        <w:rPr>
                          <w:rFonts w:ascii="Century Gothic"/>
                          <w:color w:val="221F20"/>
                          <w:spacing w:val="-2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qu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c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k</w:t>
                      </w:r>
                      <w:r>
                        <w:rPr>
                          <w:rFonts w:ascii="Century Gothic"/>
                          <w:color w:val="221F20"/>
                          <w:spacing w:val="-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pr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-s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ssi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on</w:t>
                      </w:r>
                      <w:r>
                        <w:rPr>
                          <w:rFonts w:ascii="Century Gothic"/>
                          <w:color w:val="221F20"/>
                          <w:spacing w:val="-2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que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onna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ir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e.</w:t>
                      </w:r>
                      <w:r>
                        <w:rPr>
                          <w:rFonts w:ascii="Century Gothic"/>
                          <w:color w:val="221F20"/>
                          <w:spacing w:val="45"/>
                          <w:w w:val="88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si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ng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is</w:t>
                      </w:r>
                      <w:r>
                        <w:rPr>
                          <w:rFonts w:ascii="Century Gothic"/>
                          <w:color w:val="221F20"/>
                          <w:spacing w:val="-12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m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on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,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we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w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ill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m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c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ou</w:t>
                      </w:r>
                      <w:r>
                        <w:rPr>
                          <w:rFonts w:ascii="Century Gothic"/>
                          <w:color w:val="221F20"/>
                          <w:spacing w:val="27"/>
                          <w:w w:val="101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w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16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he</w:t>
                      </w:r>
                      <w:r>
                        <w:rPr>
                          <w:rFonts w:ascii="Century Gothic"/>
                          <w:color w:val="221F20"/>
                          <w:spacing w:val="-15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w w:val="105"/>
                          <w:sz w:val="26"/>
                        </w:rPr>
                        <w:t>first</w:t>
                      </w:r>
                      <w:r>
                        <w:rPr>
                          <w:rFonts w:ascii="Century Gothic"/>
                          <w:color w:val="221F20"/>
                          <w:spacing w:val="-15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v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il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b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l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15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5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be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st</w:t>
                      </w:r>
                      <w:r>
                        <w:rPr>
                          <w:rFonts w:ascii="Century Gothic"/>
                          <w:color w:val="221F20"/>
                          <w:spacing w:val="-15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qu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w w:val="105"/>
                          <w:sz w:val="26"/>
                        </w:rPr>
                        <w:t>li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fi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ed</w:t>
                      </w:r>
                      <w:r>
                        <w:rPr>
                          <w:rFonts w:ascii="Century Gothic"/>
                          <w:color w:val="221F20"/>
                          <w:spacing w:val="45"/>
                          <w:w w:val="9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ass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is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1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ou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.</w:t>
                      </w:r>
                      <w:r>
                        <w:rPr>
                          <w:rFonts w:ascii="Century Gothic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entury Gothic" w:hAnsi="Century Gothic" w:cs="Century Gothic" w:eastAsia="Century Gothic"/>
          <w:sz w:val="20"/>
          <w:szCs w:val="20"/>
        </w:rPr>
      </w:r>
    </w:p>
    <w:p>
      <w:pPr>
        <w:spacing w:line="240" w:lineRule="auto" w:before="6"/>
        <w:rPr>
          <w:rFonts w:ascii="Century Gothic" w:hAnsi="Century Gothic" w:cs="Century Gothic" w:eastAsia="Century Gothic"/>
          <w:sz w:val="28"/>
          <w:szCs w:val="28"/>
        </w:rPr>
      </w:pPr>
    </w:p>
    <w:p>
      <w:pPr>
        <w:spacing w:line="200" w:lineRule="atLeast"/>
        <w:ind w:left="480" w:right="0" w:firstLine="0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 w:cs="Century Gothic" w:eastAsia="Century Gothic"/>
          <w:sz w:val="20"/>
          <w:szCs w:val="20"/>
        </w:rPr>
        <w:pict>
          <v:group style="width:551.2pt;height:152.7pt;mso-position-horizontal-relative:char;mso-position-vertical-relative:line" coordorigin="0,0" coordsize="11024,3054">
            <v:group style="position:absolute;left:4224;top:644;width:6720;height:2" coordorigin="4224,644" coordsize="6720,2">
              <v:shape style="position:absolute;left:4224;top:644;width:6720;height:2" coordorigin="4224,644" coordsize="6720,0" path="m4224,644l10944,644e" filled="false" stroked="true" strokeweight=".5pt" strokecolor="#237ebb">
                <v:path arrowok="t"/>
              </v:shape>
              <v:shape style="position:absolute;left:5;top:170;width:5022;height:2678" type="#_x0000_t75" stroked="false">
                <v:imagedata r:id="rId8" o:title=""/>
              </v:shape>
            </v:group>
            <v:group style="position:absolute;left:5;top:170;width:5022;height:2678" coordorigin="5,170" coordsize="5022,2678">
              <v:shape style="position:absolute;left:5;top:170;width:5022;height:2678" coordorigin="5,170" coordsize="5022,2678" path="m155,170l90,184,39,225,9,283,5,2697,7,2720,31,2781,78,2826,141,2846,4877,2847,4900,2845,4961,2821,5006,2774,5026,2711,5027,320,5025,297,5001,235,4954,191,4891,170,155,170xe" filled="false" stroked="true" strokeweight=".5pt" strokecolor="#237ebb">
                <v:path arrowok="t"/>
              </v:shape>
            </v:group>
            <v:group style="position:absolute;left:3842;top:20;width:1326;height:3014" coordorigin="3842,20" coordsize="1326,3014">
              <v:shape style="position:absolute;left:3842;top:20;width:1326;height:3014" coordorigin="3842,20" coordsize="1326,3014" path="m3992,20l3927,35,3876,75,3846,134,3842,2884,3844,2906,3868,2968,3915,3012,3978,3033,5018,3034,5041,3032,5102,3008,5147,2961,5167,2898,5168,170,5166,147,5142,86,5095,41,5032,21,3992,20xe" filled="false" stroked="true" strokeweight="2pt" strokecolor="#f0533d">
                <v:path arrowok="t"/>
              </v:shape>
              <v:shape style="position:absolute;left:0;top:0;width:11024;height:3054" type="#_x0000_t202" filled="false" stroked="false">
                <v:textbox inset="0,0,0,0">
                  <w:txbxContent>
                    <w:p>
                      <w:pPr>
                        <w:spacing w:before="86"/>
                        <w:ind w:left="5400" w:right="0" w:firstLine="0"/>
                        <w:jc w:val="left"/>
                        <w:rPr>
                          <w:rFonts w:ascii="Arial Black" w:hAnsi="Arial Black" w:cs="Arial Black" w:eastAsia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/>
                          <w:b/>
                          <w:color w:val="221F20"/>
                          <w:spacing w:val="-8"/>
                          <w:w w:val="95"/>
                          <w:sz w:val="40"/>
                        </w:rPr>
                        <w:t>S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7"/>
                          <w:w w:val="95"/>
                          <w:sz w:val="40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8"/>
                          <w:w w:val="95"/>
                          <w:sz w:val="40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7"/>
                          <w:w w:val="95"/>
                          <w:sz w:val="40"/>
                        </w:rPr>
                        <w:t>p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59"/>
                          <w:w w:val="95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3"/>
                          <w:w w:val="95"/>
                          <w:sz w:val="40"/>
                        </w:rPr>
                        <w:t>3: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58"/>
                          <w:w w:val="95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8"/>
                          <w:w w:val="95"/>
                          <w:sz w:val="40"/>
                        </w:rPr>
                        <w:t>C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7"/>
                          <w:w w:val="95"/>
                          <w:sz w:val="40"/>
                        </w:rPr>
                        <w:t>ommun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8"/>
                          <w:w w:val="95"/>
                          <w:sz w:val="40"/>
                        </w:rPr>
                        <w:t>icate</w:t>
                      </w:r>
                      <w:r>
                        <w:rPr>
                          <w:rFonts w:ascii="Arial Black"/>
                          <w:sz w:val="40"/>
                        </w:rPr>
                      </w:r>
                    </w:p>
                    <w:p>
                      <w:pPr>
                        <w:spacing w:line="271" w:lineRule="auto" w:before="114"/>
                        <w:ind w:left="5400" w:right="0" w:firstLine="0"/>
                        <w:jc w:val="left"/>
                        <w:rPr>
                          <w:rFonts w:ascii="Century Gothic" w:hAnsi="Century Gothic" w:cs="Century Gothic" w:eastAsia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c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bo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x</w:t>
                      </w:r>
                      <w:r>
                        <w:rPr>
                          <w:rFonts w:ascii="Century Gothic"/>
                          <w:color w:val="22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3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3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ud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co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nn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ec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1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25"/>
                          <w:w w:val="98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nt</w:t>
                      </w:r>
                      <w:r>
                        <w:rPr>
                          <w:rFonts w:ascii="Century Gothic"/>
                          <w:color w:val="221F20"/>
                          <w:spacing w:val="2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m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ss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ge</w:t>
                      </w:r>
                      <w:r>
                        <w:rPr>
                          <w:rFonts w:ascii="Century Gothic"/>
                          <w:color w:val="221F20"/>
                          <w:spacing w:val="2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3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2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pea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k</w:t>
                      </w:r>
                      <w:r>
                        <w:rPr>
                          <w:rFonts w:ascii="Century Gothic"/>
                          <w:color w:val="221F20"/>
                          <w:spacing w:val="2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w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it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2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2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2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in</w:t>
                      </w:r>
                      <w:r>
                        <w:rPr>
                          <w:rFonts w:ascii="Century Gothic"/>
                          <w:color w:val="221F20"/>
                          <w:spacing w:val="37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th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li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c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l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ssr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oo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m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.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12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8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d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th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m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27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ls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th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10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sz w:val="26"/>
                        </w:rPr>
                        <w:t>ac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ti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v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wh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it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ebo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d</w:t>
                      </w:r>
                      <w:r>
                        <w:rPr>
                          <w:rFonts w:ascii="Century Gothic"/>
                          <w:color w:val="221F20"/>
                          <w:spacing w:val="10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21"/>
                          <w:w w:val="91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w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k</w:t>
                      </w:r>
                      <w:r>
                        <w:rPr>
                          <w:rFonts w:ascii="Century Gothic"/>
                          <w:color w:val="221F20"/>
                          <w:spacing w:val="1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d</w:t>
                      </w:r>
                      <w:r>
                        <w:rPr>
                          <w:rFonts w:ascii="Century Gothic"/>
                          <w:color w:val="221F20"/>
                          <w:spacing w:val="1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dea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.</w:t>
                      </w:r>
                      <w:r>
                        <w:rPr>
                          <w:rFonts w:ascii="Century Gothic"/>
                          <w:color w:val="221F20"/>
                          <w:spacing w:val="1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5"/>
                          <w:sz w:val="26"/>
                        </w:rPr>
                        <w:t>Al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4"/>
                          <w:sz w:val="26"/>
                        </w:rPr>
                        <w:t>l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1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9"/>
                          <w:sz w:val="26"/>
                        </w:rPr>
                        <w:t>ac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6"/>
                          <w:sz w:val="26"/>
                        </w:rPr>
                        <w:t>ti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7"/>
                          <w:sz w:val="26"/>
                        </w:rPr>
                        <w:t>v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6"/>
                          <w:sz w:val="26"/>
                        </w:rPr>
                        <w:t>it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7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1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3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4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1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6"/>
                          <w:sz w:val="26"/>
                        </w:rPr>
                        <w:t>th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7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1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7"/>
                          <w:sz w:val="26"/>
                        </w:rPr>
                        <w:t>c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5"/>
                          <w:sz w:val="26"/>
                        </w:rPr>
                        <w:t>l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8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5"/>
                          <w:sz w:val="26"/>
                        </w:rPr>
                        <w:t>ssr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7"/>
                          <w:sz w:val="26"/>
                        </w:rPr>
                        <w:t>oo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6"/>
                          <w:sz w:val="26"/>
                        </w:rPr>
                        <w:t>m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1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3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4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23"/>
                          <w:w w:val="127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7"/>
                          <w:sz w:val="26"/>
                        </w:rPr>
                        <w:t>eco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7"/>
                          <w:sz w:val="26"/>
                        </w:rPr>
                        <w:t>ded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3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5"/>
                          <w:sz w:val="26"/>
                        </w:rPr>
                        <w:t>f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6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4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3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6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9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8"/>
                          <w:sz w:val="26"/>
                        </w:rPr>
                        <w:t>v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7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9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8"/>
                          <w:sz w:val="26"/>
                        </w:rPr>
                        <w:t>w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3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6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5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6"/>
                          <w:sz w:val="26"/>
                        </w:rPr>
                        <w:t>d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3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8"/>
                          <w:sz w:val="26"/>
                        </w:rPr>
                        <w:t>q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7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9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6"/>
                          <w:sz w:val="26"/>
                        </w:rPr>
                        <w:t>lit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7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3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9"/>
                          <w:sz w:val="26"/>
                        </w:rPr>
                        <w:t>c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8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7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6"/>
                          <w:sz w:val="26"/>
                        </w:rPr>
                        <w:t>tr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8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6"/>
                          <w:sz w:val="26"/>
                        </w:rPr>
                        <w:t>l</w:t>
                      </w:r>
                      <w:r>
                        <w:rPr>
                          <w:rFonts w:ascii="Century Gothic"/>
                          <w:i/>
                          <w:color w:val="221F20"/>
                          <w:spacing w:val="-8"/>
                          <w:sz w:val="26"/>
                        </w:rPr>
                        <w:t>.</w:t>
                      </w:r>
                      <w:r>
                        <w:rPr>
                          <w:rFonts w:ascii="Century Gothic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entury Gothic" w:hAnsi="Century Gothic" w:cs="Century Gothic" w:eastAsia="Century Gothic"/>
          <w:sz w:val="20"/>
          <w:szCs w:val="20"/>
        </w:rPr>
      </w:r>
    </w:p>
    <w:p>
      <w:pPr>
        <w:spacing w:line="240" w:lineRule="auto" w:before="9"/>
        <w:rPr>
          <w:rFonts w:ascii="Century Gothic" w:hAnsi="Century Gothic" w:cs="Century Gothic" w:eastAsia="Century Gothic"/>
          <w:sz w:val="29"/>
          <w:szCs w:val="29"/>
        </w:rPr>
      </w:pPr>
    </w:p>
    <w:p>
      <w:pPr>
        <w:spacing w:line="200" w:lineRule="atLeast"/>
        <w:ind w:left="759" w:right="0" w:firstLine="0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 w:cs="Century Gothic" w:eastAsia="Century Gothic"/>
          <w:sz w:val="20"/>
          <w:szCs w:val="20"/>
        </w:rPr>
        <w:pict>
          <v:group style="width:552.050pt;height:149.7pt;mso-position-horizontal-relative:char;mso-position-vertical-relative:line" coordorigin="0,0" coordsize="11041,2994">
            <v:group style="position:absolute;left:3944;top:604;width:6720;height:2" coordorigin="3944,604" coordsize="6720,2">
              <v:shape style="position:absolute;left:3944;top:604;width:6720;height:2" coordorigin="3944,604" coordsize="6720,0" path="m3944,604l10664,604e" filled="false" stroked="true" strokeweight=".5pt" strokecolor="#237ebb">
                <v:path arrowok="t"/>
              </v:shape>
              <v:shape style="position:absolute;left:5;top:5;width:4742;height:2813" type="#_x0000_t75" stroked="false">
                <v:imagedata r:id="rId9" o:title=""/>
              </v:shape>
            </v:group>
            <v:group style="position:absolute;left:5;top:5;width:4743;height:2813" coordorigin="5,5" coordsize="4743,2813">
              <v:shape style="position:absolute;left:5;top:5;width:4743;height:2813" coordorigin="5,5" coordsize="4743,2813" path="m146,5l81,21,32,63,7,124,5,2676,7,2699,32,2760,82,2802,4606,2818,4629,2816,4690,2790,4732,2741,4747,146,4745,123,4720,63,4671,21,146,5xe" filled="false" stroked="true" strokeweight=".5pt" strokecolor="#237ebb">
                <v:path arrowok="t"/>
              </v:shape>
            </v:group>
            <v:group style="position:absolute;left:10200;top:2777;width:611;height:2" coordorigin="10200,2777" coordsize="611,2">
              <v:shape style="position:absolute;left:10200;top:2777;width:611;height:2" coordorigin="10200,2777" coordsize="611,0" path="m10200,2777l10811,2777e" filled="false" stroked="true" strokeweight="3pt" strokecolor="#f0533d">
                <v:path arrowok="t"/>
              </v:shape>
            </v:group>
            <v:group style="position:absolute;left:10645;top:2634;width:395;height:288" coordorigin="10645,2634" coordsize="395,288">
              <v:shape style="position:absolute;left:10645;top:2634;width:395;height:288" coordorigin="10645,2634" coordsize="395,288" path="m10645,2634l10709,2690,10759,2744,10770,2777,10768,2788,10725,2850,10669,2900,10645,2921,11040,2777,10645,2634xe" filled="true" fillcolor="#f0533d" stroked="false">
                <v:path arrowok="t"/>
                <v:fill type="solid"/>
              </v:shape>
            </v:group>
            <v:group style="position:absolute;left:8940;top:2597;width:1260;height:396" coordorigin="8940,2597" coordsize="1260,396">
              <v:shape style="position:absolute;left:8940;top:2597;width:1260;height:396" coordorigin="8940,2597" coordsize="1260,396" path="m8940,2993l10200,2993,10200,2597,8940,2597,8940,2993xe" filled="true" fillcolor="#f0533d" stroked="false">
                <v:path arrowok="t"/>
                <v:fill type="solid"/>
              </v:shape>
              <v:shape style="position:absolute;left:0;top:0;width:11041;height:2994" type="#_x0000_t202" filled="false" stroked="false">
                <v:textbox inset="0,0,0,0">
                  <w:txbxContent>
                    <w:p>
                      <w:pPr>
                        <w:spacing w:before="42"/>
                        <w:ind w:left="5120" w:right="0" w:firstLine="0"/>
                        <w:jc w:val="left"/>
                        <w:rPr>
                          <w:rFonts w:ascii="Arial Black" w:hAnsi="Arial Black" w:cs="Arial Black" w:eastAsia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/>
                          <w:b/>
                          <w:color w:val="221F20"/>
                          <w:spacing w:val="-8"/>
                          <w:sz w:val="40"/>
                        </w:rPr>
                        <w:t>Ste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7"/>
                          <w:sz w:val="40"/>
                        </w:rPr>
                        <w:t>p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98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1"/>
                          <w:sz w:val="40"/>
                        </w:rPr>
                        <w:t>4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2"/>
                          <w:sz w:val="40"/>
                        </w:rPr>
                        <w:t>: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97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6"/>
                          <w:sz w:val="40"/>
                        </w:rPr>
                        <w:t>Share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98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z w:val="40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97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4"/>
                          <w:sz w:val="40"/>
                        </w:rPr>
                        <w:t>file</w:t>
                      </w:r>
                      <w:r>
                        <w:rPr>
                          <w:rFonts w:ascii="Arial Black"/>
                          <w:sz w:val="40"/>
                        </w:rPr>
                      </w:r>
                    </w:p>
                    <w:p>
                      <w:pPr>
                        <w:spacing w:line="271" w:lineRule="auto" w:before="114"/>
                        <w:ind w:left="5120" w:right="382" w:firstLine="0"/>
                        <w:jc w:val="left"/>
                        <w:rPr>
                          <w:rFonts w:ascii="Century Gothic" w:hAnsi="Century Gothic" w:cs="Century Gothic" w:eastAsia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/>
                          <w:color w:val="221F20"/>
                          <w:spacing w:val="-10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12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1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ca</w:t>
                      </w:r>
                      <w:r>
                        <w:rPr>
                          <w:rFonts w:ascii="Century Gothic"/>
                          <w:color w:val="221F20"/>
                          <w:spacing w:val="-3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1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1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m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ny</w:t>
                      </w:r>
                      <w:r>
                        <w:rPr>
                          <w:rFonts w:ascii="Century Gothic"/>
                          <w:color w:val="221F20"/>
                          <w:spacing w:val="1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ty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pe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1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f</w:t>
                      </w:r>
                      <w:r>
                        <w:rPr>
                          <w:rFonts w:ascii="Century Gothic"/>
                          <w:color w:val="221F20"/>
                          <w:spacing w:val="1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fil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17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w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it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1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30"/>
                          <w:w w:val="134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1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in</w:t>
                      </w:r>
                      <w:r>
                        <w:rPr>
                          <w:rFonts w:ascii="Century Gothic"/>
                          <w:color w:val="221F20"/>
                          <w:spacing w:val="1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th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1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c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l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ssr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oo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m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.</w:t>
                      </w:r>
                      <w:r>
                        <w:rPr>
                          <w:rFonts w:ascii="Century Gothic"/>
                          <w:color w:val="221F20"/>
                          <w:spacing w:val="1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p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l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oad</w:t>
                      </w:r>
                      <w:r>
                        <w:rPr>
                          <w:rFonts w:ascii="Century Gothic"/>
                          <w:color w:val="221F20"/>
                          <w:spacing w:val="1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3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1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ss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sz w:val="26"/>
                        </w:rPr>
                        <w:t>,</w:t>
                      </w:r>
                      <w:r>
                        <w:rPr>
                          <w:rFonts w:ascii="Century Gothic"/>
                          <w:color w:val="221F20"/>
                          <w:spacing w:val="1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28"/>
                          <w:w w:val="134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l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ab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epo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,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10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P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w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P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p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ti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,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d</w:t>
                      </w:r>
                      <w:r>
                        <w:rPr>
                          <w:rFonts w:ascii="Century Gothic"/>
                          <w:color w:val="221F20"/>
                          <w:spacing w:val="25"/>
                          <w:w w:val="9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mo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e.</w:t>
                      </w:r>
                      <w:r>
                        <w:rPr>
                          <w:rFonts w:ascii="Century Gothic"/>
                          <w:color w:val="221F20"/>
                          <w:spacing w:val="8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12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d</w:t>
                      </w:r>
                      <w:r>
                        <w:rPr>
                          <w:rFonts w:ascii="Century Gothic"/>
                          <w:color w:val="221F20"/>
                          <w:spacing w:val="8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w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ill</w:t>
                      </w:r>
                      <w:r>
                        <w:rPr>
                          <w:rFonts w:ascii="Century Gothic"/>
                          <w:color w:val="221F20"/>
                          <w:spacing w:val="8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be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ab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l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8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v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w</w:t>
                      </w:r>
                      <w:r>
                        <w:rPr>
                          <w:rFonts w:ascii="Century Gothic"/>
                          <w:color w:val="221F20"/>
                          <w:spacing w:val="35"/>
                          <w:w w:val="103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th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17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fil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18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oge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18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in</w:t>
                      </w:r>
                      <w:r>
                        <w:rPr>
                          <w:rFonts w:ascii="Century Gothic"/>
                          <w:color w:val="221F20"/>
                          <w:spacing w:val="18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th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17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c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l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ssr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oo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m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.</w:t>
                      </w:r>
                      <w:r>
                        <w:rPr>
                          <w:rFonts w:ascii="Century Gothic"/>
                          <w:sz w:val="26"/>
                        </w:rPr>
                      </w:r>
                    </w:p>
                    <w:p>
                      <w:pPr>
                        <w:spacing w:before="101"/>
                        <w:ind w:left="0" w:right="1021" w:firstLine="0"/>
                        <w:jc w:val="right"/>
                        <w:rPr>
                          <w:rFonts w:ascii="Gill Sans MT" w:hAnsi="Gill Sans MT" w:cs="Gill Sans MT" w:eastAsia="Gill Sans MT"/>
                          <w:sz w:val="30"/>
                          <w:szCs w:val="30"/>
                        </w:rPr>
                      </w:pPr>
                      <w:r>
                        <w:rPr>
                          <w:rFonts w:ascii="Gill Sans MT"/>
                          <w:b/>
                          <w:color w:val="FFFFFF"/>
                          <w:spacing w:val="-9"/>
                          <w:sz w:val="30"/>
                        </w:rPr>
                        <w:t>M</w:t>
                      </w:r>
                      <w:r>
                        <w:rPr>
                          <w:rFonts w:ascii="Gill Sans MT"/>
                          <w:b/>
                          <w:color w:val="FFFFFF"/>
                          <w:spacing w:val="-8"/>
                          <w:sz w:val="30"/>
                        </w:rPr>
                        <w:t>ORE</w:t>
                      </w:r>
                      <w:r>
                        <w:rPr>
                          <w:rFonts w:ascii="Gill Sans MT"/>
                          <w:sz w:val="3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entury Gothic" w:hAnsi="Century Gothic" w:cs="Century Gothic" w:eastAsia="Century Gothic"/>
          <w:sz w:val="20"/>
          <w:szCs w:val="20"/>
        </w:rPr>
      </w:r>
    </w:p>
    <w:p>
      <w:pPr>
        <w:spacing w:after="0" w:line="200" w:lineRule="atLeast"/>
        <w:rPr>
          <w:rFonts w:ascii="Century Gothic" w:hAnsi="Century Gothic" w:cs="Century Gothic" w:eastAsia="Century Gothic"/>
          <w:sz w:val="20"/>
          <w:szCs w:val="20"/>
        </w:rPr>
        <w:sectPr>
          <w:footerReference w:type="default" r:id="rId5"/>
          <w:type w:val="continuous"/>
          <w:pgSz w:w="12240" w:h="15840"/>
          <w:pgMar w:footer="668" w:top="160" w:bottom="860" w:left="120" w:right="120"/>
        </w:sectPr>
      </w:pPr>
    </w:p>
    <w:p>
      <w:pPr>
        <w:spacing w:line="240" w:lineRule="auto" w:before="2"/>
        <w:rPr>
          <w:rFonts w:ascii="Century Gothic" w:hAnsi="Century Gothic" w:cs="Century Gothic" w:eastAsia="Century Gothic"/>
          <w:sz w:val="6"/>
          <w:szCs w:val="6"/>
        </w:rPr>
      </w:pPr>
    </w:p>
    <w:p>
      <w:pPr>
        <w:spacing w:line="200" w:lineRule="atLeast"/>
        <w:ind w:left="475" w:right="0" w:firstLine="0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 w:cs="Century Gothic" w:eastAsia="Century Gothic"/>
          <w:sz w:val="20"/>
          <w:szCs w:val="20"/>
        </w:rPr>
        <w:pict>
          <v:group style="width:570.25pt;height:133.2pt;mso-position-horizontal-relative:char;mso-position-vertical-relative:line" coordorigin="0,0" coordsize="11405,2664">
            <v:group style="position:absolute;left:5;top:661;width:6720;height:2" coordorigin="5,661" coordsize="6720,2">
              <v:shape style="position:absolute;left:5;top:661;width:6720;height:2" coordorigin="5,661" coordsize="6720,0" path="m5,661l6725,661e" filled="false" stroked="true" strokeweight=".5pt" strokecolor="#237ebb">
                <v:path arrowok="t"/>
              </v:shape>
              <v:shape style="position:absolute;left:5746;top:149;width:5544;height:2510" type="#_x0000_t75" stroked="false">
                <v:imagedata r:id="rId10" o:title=""/>
              </v:shape>
            </v:group>
            <v:group style="position:absolute;left:5746;top:149;width:5544;height:2510" coordorigin="5746,149" coordsize="5544,2510">
              <v:shape style="position:absolute;left:5746;top:149;width:5544;height:2510" coordorigin="5746,149" coordsize="5544,2510" path="m5896,149l5831,164,5780,204,5750,263,5746,2509,5748,2532,5772,2593,5819,2638,5882,2658,11140,2659,11163,2657,11224,2633,11269,2586,11289,2523,11290,299,11288,276,11264,215,11217,170,11154,150,5896,149xe" filled="false" stroked="true" strokeweight=".5pt" strokecolor="#237ebb">
                <v:path arrowok="t"/>
              </v:shape>
            </v:group>
            <v:group style="position:absolute;left:5653;top:20;width:5732;height:704" coordorigin="5653,20" coordsize="5732,704">
              <v:shape style="position:absolute;left:5653;top:20;width:5732;height:704" coordorigin="5653,20" coordsize="5732,704" path="m5803,20l5738,35,5687,75,5657,134,5653,574,5655,597,5679,658,5726,703,5789,723,11235,724,11258,722,11319,698,11364,651,11384,588,11385,170,11383,147,11359,86,11312,41,11249,21,5803,20xe" filled="false" stroked="true" strokeweight="2pt" strokecolor="#f0533d">
                <v:path arrowok="t"/>
              </v:shape>
              <v:shape style="position:absolute;left:0;top:0;width:11405;height:2664" type="#_x0000_t202" filled="false" stroked="false">
                <v:textbox inset="0,0,0,0">
                  <w:txbxContent>
                    <w:p>
                      <w:pPr>
                        <w:spacing w:before="103"/>
                        <w:ind w:left="5" w:right="0" w:firstLine="0"/>
                        <w:jc w:val="left"/>
                        <w:rPr>
                          <w:rFonts w:ascii="Arial Black" w:hAnsi="Arial Black" w:cs="Arial Black" w:eastAsia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/>
                          <w:b/>
                          <w:color w:val="221F20"/>
                          <w:spacing w:val="-8"/>
                          <w:w w:val="95"/>
                          <w:sz w:val="40"/>
                        </w:rPr>
                        <w:t>S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7"/>
                          <w:w w:val="95"/>
                          <w:sz w:val="40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8"/>
                          <w:w w:val="95"/>
                          <w:sz w:val="40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7"/>
                          <w:w w:val="95"/>
                          <w:sz w:val="40"/>
                        </w:rPr>
                        <w:t>p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72"/>
                          <w:w w:val="95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2"/>
                          <w:w w:val="95"/>
                          <w:sz w:val="40"/>
                        </w:rPr>
                        <w:t>5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3"/>
                          <w:w w:val="95"/>
                          <w:sz w:val="40"/>
                        </w:rPr>
                        <w:t>: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71"/>
                          <w:w w:val="95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6"/>
                          <w:w w:val="95"/>
                          <w:sz w:val="40"/>
                        </w:rPr>
                        <w:t>Use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71"/>
                          <w:w w:val="95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8"/>
                          <w:w w:val="95"/>
                          <w:sz w:val="40"/>
                        </w:rPr>
                        <w:t>s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7"/>
                          <w:w w:val="95"/>
                          <w:sz w:val="40"/>
                        </w:rPr>
                        <w:t>p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8"/>
                          <w:w w:val="95"/>
                          <w:sz w:val="40"/>
                        </w:rPr>
                        <w:t>ecial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71"/>
                          <w:w w:val="95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6"/>
                          <w:w w:val="95"/>
                          <w:sz w:val="40"/>
                        </w:rPr>
                        <w:t>too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7"/>
                          <w:w w:val="95"/>
                          <w:sz w:val="40"/>
                        </w:rPr>
                        <w:t>ls</w:t>
                      </w:r>
                      <w:r>
                        <w:rPr>
                          <w:rFonts w:ascii="Arial Black"/>
                          <w:sz w:val="40"/>
                        </w:rPr>
                      </w:r>
                    </w:p>
                    <w:p>
                      <w:pPr>
                        <w:spacing w:line="271" w:lineRule="auto" w:before="114"/>
                        <w:ind w:left="5" w:right="5789" w:firstLine="0"/>
                        <w:jc w:val="left"/>
                        <w:rPr>
                          <w:rFonts w:ascii="Century Gothic" w:hAnsi="Century Gothic" w:cs="Century Gothic" w:eastAsia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7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c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l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ssr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oo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m</w:t>
                      </w:r>
                      <w:r>
                        <w:rPr>
                          <w:rFonts w:ascii="Century Gothic"/>
                          <w:color w:val="221F20"/>
                          <w:spacing w:val="7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nc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l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ude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7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7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g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p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g</w:t>
                      </w:r>
                      <w:r>
                        <w:rPr>
                          <w:rFonts w:ascii="Century Gothic"/>
                          <w:color w:val="221F20"/>
                          <w:spacing w:val="7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sz w:val="26"/>
                        </w:rPr>
                        <w:t>ca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l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sz w:val="26"/>
                        </w:rPr>
                        <w:t>c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l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sz w:val="26"/>
                        </w:rPr>
                        <w:t>,</w:t>
                      </w:r>
                      <w:r>
                        <w:rPr>
                          <w:rFonts w:ascii="Century Gothic"/>
                          <w:color w:val="221F20"/>
                          <w:spacing w:val="41"/>
                          <w:w w:val="88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xt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sz w:val="26"/>
                        </w:rPr>
                        <w:t>ed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2"/>
                          <w:sz w:val="26"/>
                        </w:rPr>
                        <w:t>,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d</w:t>
                      </w:r>
                      <w:r>
                        <w:rPr>
                          <w:rFonts w:ascii="Century Gothic"/>
                          <w:color w:val="22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code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ed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it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 ca</w:t>
                      </w:r>
                      <w:r>
                        <w:rPr>
                          <w:rFonts w:ascii="Century Gothic"/>
                          <w:color w:val="221F20"/>
                          <w:spacing w:val="-3"/>
                          <w:sz w:val="26"/>
                        </w:rPr>
                        <w:t>n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29"/>
                          <w:w w:val="91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wh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7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w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k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g</w:t>
                      </w:r>
                      <w:r>
                        <w:rPr>
                          <w:rFonts w:ascii="Century Gothic"/>
                          <w:color w:val="221F20"/>
                          <w:spacing w:val="7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3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7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b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j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ec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7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m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ri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l</w:t>
                      </w:r>
                      <w:r>
                        <w:rPr>
                          <w:rFonts w:ascii="Century Gothic"/>
                          <w:color w:val="221F20"/>
                          <w:spacing w:val="8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7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m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35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eq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ir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8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th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pec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l</w:t>
                      </w:r>
                      <w:r>
                        <w:rPr>
                          <w:rFonts w:ascii="Century Gothic"/>
                          <w:color w:val="221F20"/>
                          <w:spacing w:val="8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oo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ls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.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Ope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8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th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m</w:t>
                      </w:r>
                      <w:r>
                        <w:rPr>
                          <w:rFonts w:ascii="Century Gothic"/>
                          <w:color w:val="221F20"/>
                          <w:spacing w:val="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b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21"/>
                          <w:w w:val="110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si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g</w:t>
                      </w:r>
                      <w:r>
                        <w:rPr>
                          <w:rFonts w:ascii="Century Gothic"/>
                          <w:color w:val="221F20"/>
                          <w:spacing w:val="7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th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8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b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utt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8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bo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v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8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th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7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wh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it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ebo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d.</w:t>
                      </w:r>
                      <w:r>
                        <w:rPr>
                          <w:rFonts w:ascii="Century Gothic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entury Gothic" w:hAnsi="Century Gothic" w:cs="Century Gothic" w:eastAsia="Century Gothic"/>
          <w:sz w:val="20"/>
          <w:szCs w:val="20"/>
        </w:rPr>
      </w:r>
    </w:p>
    <w:p>
      <w:pPr>
        <w:spacing w:line="240" w:lineRule="auto" w:before="5"/>
        <w:rPr>
          <w:rFonts w:ascii="Century Gothic" w:hAnsi="Century Gothic" w:cs="Century Gothic" w:eastAsia="Century Gothic"/>
          <w:sz w:val="19"/>
          <w:szCs w:val="19"/>
        </w:rPr>
      </w:pPr>
    </w:p>
    <w:p>
      <w:pPr>
        <w:spacing w:line="200" w:lineRule="atLeast"/>
        <w:ind w:left="475" w:right="0" w:firstLine="0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 w:cs="Century Gothic" w:eastAsia="Century Gothic"/>
          <w:sz w:val="20"/>
          <w:szCs w:val="20"/>
        </w:rPr>
        <w:pict>
          <v:group style="width:564.75pt;height:116.2pt;mso-position-horizontal-relative:char;mso-position-vertical-relative:line" coordorigin="0,0" coordsize="11295,2324">
            <v:group style="position:absolute;left:5;top:559;width:7580;height:2" coordorigin="5,559" coordsize="7580,2">
              <v:shape style="position:absolute;left:5;top:559;width:7580;height:2" coordorigin="5,559" coordsize="7580,0" path="m5,559l7585,559e" filled="false" stroked="true" strokeweight=".5pt" strokecolor="#237ebb">
                <v:path arrowok="t"/>
              </v:shape>
              <v:shape style="position:absolute;left:7490;top:5;width:3800;height:2313" type="#_x0000_t75" stroked="false">
                <v:imagedata r:id="rId11" o:title=""/>
              </v:shape>
            </v:group>
            <v:group style="position:absolute;left:7490;top:5;width:3801;height:2314" coordorigin="7490,5" coordsize="3801,2314">
              <v:shape style="position:absolute;left:7490;top:5;width:3801;height:2314" coordorigin="7490,5" coordsize="3801,2314" path="m7640,5l7574,20,7524,60,7494,119,7490,2168,7492,2191,7516,2253,7563,2297,7626,2318,11140,2318,11163,2317,11224,2292,11269,2245,11289,2182,11290,155,11288,132,11264,71,11217,26,11154,6,7640,5xe" filled="false" stroked="true" strokeweight=".5pt" strokecolor="#237ebb">
                <v:path arrowok="t"/>
              </v:shape>
              <v:shape style="position:absolute;left:0;top:0;width:11295;height:2324" type="#_x0000_t202" filled="false" stroked="false">
                <v:textbox inset="0,0,0,0">
                  <w:txbxContent>
                    <w:p>
                      <w:pPr>
                        <w:spacing w:before="1"/>
                        <w:ind w:left="5" w:right="0" w:firstLine="0"/>
                        <w:jc w:val="left"/>
                        <w:rPr>
                          <w:rFonts w:ascii="Arial Black" w:hAnsi="Arial Black" w:cs="Arial Black" w:eastAsia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/>
                          <w:b/>
                          <w:color w:val="221F20"/>
                          <w:spacing w:val="-8"/>
                          <w:w w:val="95"/>
                          <w:sz w:val="40"/>
                        </w:rPr>
                        <w:t>S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7"/>
                          <w:w w:val="95"/>
                          <w:sz w:val="40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8"/>
                          <w:w w:val="95"/>
                          <w:sz w:val="40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7"/>
                          <w:w w:val="95"/>
                          <w:sz w:val="40"/>
                        </w:rPr>
                        <w:t>p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52"/>
                          <w:w w:val="95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3"/>
                          <w:w w:val="95"/>
                          <w:sz w:val="40"/>
                        </w:rPr>
                        <w:t>6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4"/>
                          <w:w w:val="95"/>
                          <w:sz w:val="40"/>
                        </w:rPr>
                        <w:t>: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52"/>
                          <w:w w:val="95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8"/>
                          <w:w w:val="95"/>
                          <w:sz w:val="40"/>
                        </w:rPr>
                        <w:t>Ra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7"/>
                          <w:w w:val="95"/>
                          <w:sz w:val="40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8"/>
                          <w:w w:val="95"/>
                          <w:sz w:val="40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52"/>
                          <w:w w:val="95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4"/>
                          <w:w w:val="95"/>
                          <w:sz w:val="40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3"/>
                          <w:w w:val="95"/>
                          <w:sz w:val="40"/>
                        </w:rPr>
                        <w:t>nd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52"/>
                          <w:w w:val="95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12"/>
                          <w:w w:val="95"/>
                          <w:sz w:val="40"/>
                        </w:rPr>
                        <w:t>re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11"/>
                          <w:w w:val="95"/>
                          <w:sz w:val="40"/>
                        </w:rPr>
                        <w:t>v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12"/>
                          <w:w w:val="95"/>
                          <w:sz w:val="40"/>
                        </w:rPr>
                        <w:t>iew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52"/>
                          <w:w w:val="95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8"/>
                          <w:w w:val="95"/>
                          <w:sz w:val="40"/>
                        </w:rPr>
                        <w:t>your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52"/>
                          <w:w w:val="95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8"/>
                          <w:w w:val="95"/>
                          <w:sz w:val="40"/>
                        </w:rPr>
                        <w:t>sessi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7"/>
                          <w:w w:val="95"/>
                          <w:sz w:val="40"/>
                        </w:rPr>
                        <w:t>on</w:t>
                      </w:r>
                      <w:r>
                        <w:rPr>
                          <w:rFonts w:ascii="Arial Black"/>
                          <w:sz w:val="40"/>
                        </w:rPr>
                      </w:r>
                    </w:p>
                    <w:p>
                      <w:pPr>
                        <w:spacing w:line="271" w:lineRule="auto" w:before="114"/>
                        <w:ind w:left="5" w:right="3939" w:firstLine="0"/>
                        <w:jc w:val="left"/>
                        <w:rPr>
                          <w:rFonts w:ascii="Century Gothic" w:hAnsi="Century Gothic" w:cs="Century Gothic" w:eastAsia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Aft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9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eac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h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0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ssi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0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4"/>
                          <w:sz w:val="26"/>
                          <w:szCs w:val="26"/>
                        </w:rPr>
                        <w:t>be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0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u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0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0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0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4"/>
                          <w:sz w:val="26"/>
                          <w:szCs w:val="26"/>
                        </w:rPr>
                        <w:t>us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0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k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no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w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0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ho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w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9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w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0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4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d!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25"/>
                          <w:w w:val="91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Co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m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p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0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th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1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u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v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y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1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4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1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h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0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y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u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1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co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mm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nt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1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4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h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1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y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u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’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ll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39"/>
                          <w:w w:val="131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9"/>
                          <w:sz w:val="26"/>
                          <w:szCs w:val="26"/>
                        </w:rPr>
                        <w:t>h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9"/>
                          <w:sz w:val="26"/>
                          <w:szCs w:val="26"/>
                        </w:rPr>
                        <w:t>v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2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th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2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op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ti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2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3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p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9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y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2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2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v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deo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3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f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2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y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u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2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ssi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2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4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3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m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il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2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4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3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39"/>
                          <w:w w:val="134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p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ri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nt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th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2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h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4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og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2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4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5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wh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it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ebo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9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Century Gothic" w:hAnsi="Century Gothic" w:cs="Century Gothic" w:eastAsia="Century Gothic"/>
                          <w:sz w:val="26"/>
                          <w:szCs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entury Gothic" w:hAnsi="Century Gothic" w:cs="Century Gothic" w:eastAsia="Century Gothic"/>
          <w:sz w:val="20"/>
          <w:szCs w:val="20"/>
        </w:rPr>
      </w:r>
    </w:p>
    <w:p>
      <w:pPr>
        <w:spacing w:line="240" w:lineRule="auto" w:before="1"/>
        <w:rPr>
          <w:rFonts w:ascii="Century Gothic" w:hAnsi="Century Gothic" w:cs="Century Gothic" w:eastAsia="Century Gothic"/>
          <w:sz w:val="17"/>
          <w:szCs w:val="17"/>
        </w:rPr>
      </w:pPr>
    </w:p>
    <w:p>
      <w:pPr>
        <w:spacing w:line="200" w:lineRule="atLeast"/>
        <w:ind w:left="475" w:right="0" w:firstLine="0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 w:cs="Century Gothic" w:eastAsia="Century Gothic"/>
          <w:sz w:val="20"/>
          <w:szCs w:val="20"/>
        </w:rPr>
        <w:pict>
          <v:group style="width:564.8pt;height:140.950pt;mso-position-horizontal-relative:char;mso-position-vertical-relative:line" coordorigin="0,0" coordsize="11296,2819">
            <v:group style="position:absolute;left:5;top:599;width:7580;height:2" coordorigin="5,599" coordsize="7580,2">
              <v:shape style="position:absolute;left:5;top:599;width:7580;height:2" coordorigin="5,599" coordsize="7580,0" path="m5,599l7585,599e" filled="false" stroked="true" strokeweight=".5pt" strokecolor="#237ebb">
                <v:path arrowok="t"/>
              </v:shape>
              <v:shape style="position:absolute;left:6899;top:5;width:4392;height:2808" type="#_x0000_t75" stroked="false">
                <v:imagedata r:id="rId12" o:title=""/>
              </v:shape>
            </v:group>
            <v:group style="position:absolute;left:6899;top:5;width:4392;height:2809" coordorigin="6899,5" coordsize="4392,2809">
              <v:shape style="position:absolute;left:6899;top:5;width:4392;height:2809" coordorigin="6899,5" coordsize="4392,2809" path="m7030,5l6966,22,6919,66,6899,129,6899,2682,6901,2705,6928,2764,6980,2803,11159,2813,11182,2811,11241,2784,11280,2733,11291,137,11289,114,11262,54,11210,15,7030,5xe" filled="false" stroked="true" strokeweight=".5pt" strokecolor="#237ebb">
                <v:path arrowok="t"/>
              </v:shape>
              <v:shape style="position:absolute;left:0;top:0;width:11296;height:2819" type="#_x0000_t202" filled="false" stroked="false">
                <v:textbox inset="0,0,0,0">
                  <w:txbxContent>
                    <w:p>
                      <w:pPr>
                        <w:spacing w:before="42"/>
                        <w:ind w:left="5" w:right="0" w:firstLine="0"/>
                        <w:jc w:val="left"/>
                        <w:rPr>
                          <w:rFonts w:ascii="Arial Black" w:hAnsi="Arial Black" w:cs="Arial Black" w:eastAsia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/>
                          <w:b/>
                          <w:color w:val="221F20"/>
                          <w:spacing w:val="-8"/>
                          <w:sz w:val="40"/>
                        </w:rPr>
                        <w:t>Ste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7"/>
                          <w:sz w:val="40"/>
                        </w:rPr>
                        <w:t>p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97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7"/>
                          <w:sz w:val="40"/>
                        </w:rPr>
                        <w:t>7: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96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6"/>
                          <w:sz w:val="40"/>
                        </w:rPr>
                        <w:t>Su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5"/>
                          <w:sz w:val="40"/>
                        </w:rPr>
                        <w:t>b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6"/>
                          <w:sz w:val="40"/>
                        </w:rPr>
                        <w:t>mit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96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8"/>
                          <w:sz w:val="40"/>
                        </w:rPr>
                        <w:t>y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9"/>
                          <w:sz w:val="40"/>
                        </w:rPr>
                        <w:t>our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96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6"/>
                          <w:sz w:val="40"/>
                        </w:rPr>
                        <w:t>p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7"/>
                          <w:sz w:val="40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6"/>
                          <w:sz w:val="40"/>
                        </w:rPr>
                        <w:t>p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7"/>
                          <w:sz w:val="40"/>
                        </w:rPr>
                        <w:t>er</w:t>
                      </w:r>
                      <w:r>
                        <w:rPr>
                          <w:rFonts w:ascii="Arial Black"/>
                          <w:sz w:val="40"/>
                        </w:rPr>
                      </w:r>
                    </w:p>
                    <w:p>
                      <w:pPr>
                        <w:spacing w:line="261" w:lineRule="auto" w:before="90"/>
                        <w:ind w:left="5" w:right="4520" w:firstLine="0"/>
                        <w:jc w:val="left"/>
                        <w:rPr>
                          <w:rFonts w:ascii="Century Gothic" w:hAnsi="Century Gothic" w:cs="Century Gothic" w:eastAsia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ur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21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color w:val="221F20"/>
                          <w:spacing w:val="-6"/>
                          <w:sz w:val="26"/>
                          <w:szCs w:val="26"/>
                        </w:rPr>
                        <w:t>Drop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color w:val="221F20"/>
                          <w:spacing w:val="-5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color w:val="221F20"/>
                          <w:spacing w:val="-6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color w:val="221F20"/>
                          <w:spacing w:val="-5"/>
                          <w:sz w:val="26"/>
                          <w:szCs w:val="26"/>
                        </w:rPr>
                        <w:t>ff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color w:val="221F20"/>
                          <w:spacing w:val="-41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color w:val="221F20"/>
                          <w:spacing w:val="-13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color w:val="221F20"/>
                          <w:spacing w:val="-12"/>
                          <w:sz w:val="26"/>
                          <w:szCs w:val="26"/>
                        </w:rPr>
                        <w:t>ev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color w:val="221F20"/>
                          <w:spacing w:val="-13"/>
                          <w:sz w:val="26"/>
                          <w:szCs w:val="26"/>
                        </w:rPr>
                        <w:t>iew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color w:val="221F20"/>
                          <w:spacing w:val="-36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v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sz w:val="26"/>
                          <w:szCs w:val="26"/>
                        </w:rPr>
                        <w:t>ce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20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5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ll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3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sz w:val="26"/>
                          <w:szCs w:val="26"/>
                        </w:rPr>
                        <w:t>w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21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y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ou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21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20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ge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21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9"/>
                          <w:sz w:val="26"/>
                          <w:szCs w:val="26"/>
                        </w:rPr>
                        <w:t>x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p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9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27"/>
                          <w:w w:val="116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help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8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9"/>
                          <w:sz w:val="26"/>
                          <w:szCs w:val="26"/>
                        </w:rPr>
                        <w:t>f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om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7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7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3"/>
                          <w:sz w:val="26"/>
                          <w:szCs w:val="26"/>
                        </w:rPr>
                        <w:t>u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3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7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w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9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sz w:val="26"/>
                          <w:szCs w:val="26"/>
                        </w:rPr>
                        <w:t>hou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8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sz w:val="26"/>
                          <w:szCs w:val="26"/>
                        </w:rPr>
                        <w:t>h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4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v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9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sz w:val="26"/>
                          <w:szCs w:val="26"/>
                        </w:rPr>
                        <w:t>ng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7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7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onn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sz w:val="26"/>
                          <w:szCs w:val="26"/>
                        </w:rPr>
                        <w:t>ec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9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7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f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7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8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4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5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l-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3"/>
                          <w:sz w:val="26"/>
                          <w:szCs w:val="26"/>
                        </w:rPr>
                        <w:t>m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4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49"/>
                          <w:w w:val="89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9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3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9"/>
                          <w:sz w:val="26"/>
                          <w:szCs w:val="26"/>
                        </w:rPr>
                        <w:t>ssi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sz w:val="26"/>
                          <w:szCs w:val="26"/>
                        </w:rPr>
                        <w:t>on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3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U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p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d y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ou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sz w:val="26"/>
                          <w:szCs w:val="26"/>
                        </w:rPr>
                        <w:t>w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ri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3"/>
                          <w:sz w:val="26"/>
                          <w:szCs w:val="26"/>
                        </w:rPr>
                        <w:t>ng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4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9"/>
                          <w:sz w:val="26"/>
                          <w:szCs w:val="26"/>
                        </w:rPr>
                        <w:t>ssi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sz w:val="26"/>
                          <w:szCs w:val="26"/>
                        </w:rPr>
                        <w:t>gnm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3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t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9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nd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 ge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4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9"/>
                          <w:sz w:val="26"/>
                          <w:szCs w:val="26"/>
                        </w:rPr>
                        <w:t>il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3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sz w:val="26"/>
                          <w:szCs w:val="26"/>
                        </w:rPr>
                        <w:t>d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51"/>
                          <w:w w:val="94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9"/>
                          <w:sz w:val="26"/>
                          <w:szCs w:val="26"/>
                        </w:rPr>
                        <w:t>f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sz w:val="26"/>
                          <w:szCs w:val="26"/>
                        </w:rPr>
                        <w:t>ee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db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sz w:val="26"/>
                          <w:szCs w:val="26"/>
                        </w:rPr>
                        <w:t>ac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9"/>
                          <w:sz w:val="26"/>
                          <w:szCs w:val="26"/>
                        </w:rPr>
                        <w:t>k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23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9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nd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23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4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x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3"/>
                          <w:sz w:val="26"/>
                          <w:szCs w:val="26"/>
                        </w:rPr>
                        <w:t>p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5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3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5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3"/>
                          <w:sz w:val="26"/>
                          <w:szCs w:val="26"/>
                        </w:rPr>
                        <w:t>on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23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sz w:val="26"/>
                          <w:szCs w:val="26"/>
                        </w:rPr>
                        <w:t>w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3"/>
                          <w:sz w:val="26"/>
                          <w:szCs w:val="26"/>
                        </w:rPr>
                        <w:t>h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3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23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6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23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hou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23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5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5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3"/>
                          <w:sz w:val="26"/>
                          <w:szCs w:val="26"/>
                        </w:rPr>
                        <w:t>v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5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23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sz w:val="26"/>
                          <w:szCs w:val="26"/>
                        </w:rPr>
                        <w:t>y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1"/>
                          <w:sz w:val="26"/>
                          <w:szCs w:val="26"/>
                        </w:rPr>
                        <w:t>ou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8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35"/>
                          <w:w w:val="131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w w:val="95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w w:val="95"/>
                          <w:sz w:val="26"/>
                          <w:szCs w:val="26"/>
                        </w:rPr>
                        <w:t>u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w w:val="95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w w:val="95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9"/>
                          <w:w w:val="95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7"/>
                          <w:w w:val="95"/>
                          <w:sz w:val="26"/>
                          <w:szCs w:val="26"/>
                        </w:rPr>
                        <w:t>’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w w:val="95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w w:val="95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4"/>
                          <w:w w:val="95"/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w w:val="95"/>
                          <w:sz w:val="26"/>
                          <w:szCs w:val="26"/>
                        </w:rPr>
                        <w:t>omp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9"/>
                          <w:w w:val="95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3"/>
                          <w:w w:val="95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w w:val="95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3"/>
                          <w:w w:val="95"/>
                          <w:sz w:val="26"/>
                          <w:szCs w:val="26"/>
                        </w:rPr>
                        <w:t>ed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"/>
                          <w:w w:val="95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w w:val="95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4"/>
                          <w:w w:val="95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2"/>
                          <w:w w:val="95"/>
                          <w:sz w:val="26"/>
                          <w:szCs w:val="26"/>
                        </w:rPr>
                        <w:t>v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w w:val="95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4"/>
                          <w:w w:val="95"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3"/>
                          <w:w w:val="95"/>
                          <w:sz w:val="26"/>
                          <w:szCs w:val="26"/>
                        </w:rPr>
                        <w:t>w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"/>
                          <w:w w:val="95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9"/>
                          <w:w w:val="95"/>
                          <w:sz w:val="26"/>
                          <w:szCs w:val="26"/>
                        </w:rPr>
                        <w:t>un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w w:val="95"/>
                          <w:sz w:val="26"/>
                          <w:szCs w:val="26"/>
                        </w:rPr>
                        <w:t>de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7"/>
                          <w:w w:val="95"/>
                          <w:sz w:val="26"/>
                          <w:szCs w:val="26"/>
                        </w:rPr>
                        <w:t>r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1"/>
                          <w:w w:val="95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color w:val="221F20"/>
                          <w:spacing w:val="-7"/>
                          <w:w w:val="95"/>
                          <w:sz w:val="26"/>
                          <w:szCs w:val="26"/>
                        </w:rPr>
                        <w:t>M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color w:val="221F20"/>
                          <w:spacing w:val="-6"/>
                          <w:w w:val="95"/>
                          <w:sz w:val="26"/>
                          <w:szCs w:val="26"/>
                        </w:rPr>
                        <w:t>y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color w:val="221F20"/>
                          <w:spacing w:val="-21"/>
                          <w:w w:val="95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color w:val="221F20"/>
                          <w:spacing w:val="-10"/>
                          <w:w w:val="95"/>
                          <w:sz w:val="26"/>
                          <w:szCs w:val="26"/>
                        </w:rPr>
                        <w:t>Se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color w:val="221F20"/>
                          <w:spacing w:val="-11"/>
                          <w:w w:val="95"/>
                          <w:sz w:val="26"/>
                          <w:szCs w:val="26"/>
                        </w:rPr>
                        <w:t>ss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color w:val="221F20"/>
                          <w:spacing w:val="-10"/>
                          <w:w w:val="95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color w:val="221F20"/>
                          <w:spacing w:val="-9"/>
                          <w:w w:val="95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color w:val="221F20"/>
                          <w:spacing w:val="-10"/>
                          <w:w w:val="95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Arial Black" w:hAnsi="Arial Black" w:cs="Arial Black" w:eastAsia="Arial Black"/>
                          <w:b/>
                          <w:bCs/>
                          <w:color w:val="221F20"/>
                          <w:spacing w:val="-11"/>
                          <w:w w:val="95"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entury Gothic" w:hAnsi="Century Gothic" w:cs="Century Gothic" w:eastAsia="Century Gothic"/>
                          <w:color w:val="221F20"/>
                          <w:spacing w:val="-10"/>
                          <w:w w:val="95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Century Gothic" w:hAnsi="Century Gothic" w:cs="Century Gothic" w:eastAsia="Century Gothic"/>
                          <w:sz w:val="26"/>
                          <w:szCs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entury Gothic" w:hAnsi="Century Gothic" w:cs="Century Gothic" w:eastAsia="Century Gothic"/>
          <w:sz w:val="20"/>
          <w:szCs w:val="20"/>
        </w:rPr>
      </w:r>
    </w:p>
    <w:p>
      <w:pPr>
        <w:spacing w:line="240" w:lineRule="auto" w:before="9"/>
        <w:rPr>
          <w:rFonts w:ascii="Century Gothic" w:hAnsi="Century Gothic" w:cs="Century Gothic" w:eastAsia="Century Gothic"/>
          <w:sz w:val="15"/>
          <w:szCs w:val="15"/>
        </w:rPr>
      </w:pPr>
    </w:p>
    <w:p>
      <w:pPr>
        <w:spacing w:line="200" w:lineRule="atLeast"/>
        <w:ind w:left="475" w:right="0" w:firstLine="0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 w:cs="Century Gothic" w:eastAsia="Century Gothic"/>
          <w:sz w:val="20"/>
          <w:szCs w:val="20"/>
        </w:rPr>
        <w:pict>
          <v:group style="width:538.5pt;height:82.2pt;mso-position-horizontal-relative:char;mso-position-vertical-relative:line" coordorigin="0,0" coordsize="10770,1644">
            <v:group style="position:absolute;left:5;top:424;width:9840;height:2" coordorigin="5,424" coordsize="9840,2">
              <v:shape style="position:absolute;left:5;top:424;width:9840;height:2" coordorigin="5,424" coordsize="9840,0" path="m5,424l9845,424e" filled="false" stroked="true" strokeweight=".5pt" strokecolor="#237ebb">
                <v:path arrowok="t"/>
              </v:shape>
            </v:group>
            <v:group style="position:absolute;left:7546;top:177;width:3219;height:1462" coordorigin="7546,177" coordsize="3219,1462">
              <v:shape style="position:absolute;left:7546;top:177;width:3219;height:1462" coordorigin="7546,177" coordsize="3219,1462" path="m7696,177l7631,192,7580,232,7550,290,7546,1488,7548,1511,7572,1573,7619,1617,7682,1638,10614,1638,10637,1636,10699,1612,10743,1565,10764,1502,10764,327,10763,304,10739,242,10691,198,10628,177,7696,177xe" filled="true" fillcolor="#ffffff" stroked="false">
                <v:path arrowok="t"/>
                <v:fill type="solid"/>
              </v:shape>
              <v:shape style="position:absolute;left:7546;top:177;width:3218;height:1462" type="#_x0000_t75" stroked="false">
                <v:imagedata r:id="rId13" o:title=""/>
              </v:shape>
            </v:group>
            <v:group style="position:absolute;left:7546;top:177;width:3219;height:1462" coordorigin="7546,177" coordsize="3219,1462">
              <v:shape style="position:absolute;left:7546;top:177;width:3219;height:1462" coordorigin="7546,177" coordsize="3219,1462" path="m7696,177l7631,192,7580,232,7550,290,7546,1488,7548,1511,7572,1573,7619,1617,7682,1638,10614,1638,10637,1636,10699,1612,10743,1565,10764,1502,10764,327,10763,304,10739,242,10691,198,10628,177,7696,177xe" filled="false" stroked="true" strokeweight=".5pt" strokecolor="#237ebb">
                <v:path arrowok="t"/>
              </v:shape>
              <v:shape style="position:absolute;left:0;top:0;width:10770;height:1644" type="#_x0000_t202" filled="false" stroked="false">
                <v:textbox inset="0,0,0,0">
                  <w:txbxContent>
                    <w:p>
                      <w:pPr>
                        <w:spacing w:line="431" w:lineRule="exact" w:before="0"/>
                        <w:ind w:left="5" w:right="0" w:firstLine="0"/>
                        <w:jc w:val="left"/>
                        <w:rPr>
                          <w:rFonts w:ascii="Arial Black" w:hAnsi="Arial Black" w:cs="Arial Black" w:eastAsia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/>
                          <w:b/>
                          <w:color w:val="221F20"/>
                          <w:spacing w:val="-8"/>
                          <w:w w:val="95"/>
                          <w:sz w:val="40"/>
                        </w:rPr>
                        <w:t>S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7"/>
                          <w:w w:val="95"/>
                          <w:sz w:val="40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8"/>
                          <w:w w:val="95"/>
                          <w:sz w:val="40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7"/>
                          <w:w w:val="95"/>
                          <w:sz w:val="40"/>
                        </w:rPr>
                        <w:t>p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58"/>
                          <w:w w:val="95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21F20"/>
                          <w:w w:val="95"/>
                          <w:sz w:val="40"/>
                        </w:rPr>
                        <w:t>8: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58"/>
                          <w:w w:val="95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9"/>
                          <w:w w:val="95"/>
                          <w:sz w:val="40"/>
                        </w:rPr>
                        <w:t>Prac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8"/>
                          <w:w w:val="95"/>
                          <w:sz w:val="40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9"/>
                          <w:w w:val="95"/>
                          <w:sz w:val="40"/>
                        </w:rPr>
                        <w:t>ice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58"/>
                          <w:w w:val="95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6"/>
                          <w:w w:val="95"/>
                          <w:sz w:val="40"/>
                        </w:rPr>
                        <w:t>for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57"/>
                          <w:w w:val="95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w w:val="95"/>
                          <w:sz w:val="40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58"/>
                          <w:w w:val="95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9"/>
                          <w:w w:val="95"/>
                          <w:sz w:val="40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10"/>
                          <w:w w:val="95"/>
                          <w:sz w:val="40"/>
                        </w:rPr>
                        <w:t>est</w:t>
                      </w:r>
                      <w:r>
                        <w:rPr>
                          <w:rFonts w:ascii="Arial Black"/>
                          <w:sz w:val="40"/>
                        </w:rPr>
                      </w:r>
                    </w:p>
                    <w:p>
                      <w:pPr>
                        <w:spacing w:line="271" w:lineRule="auto" w:before="114"/>
                        <w:ind w:left="5" w:right="3539" w:firstLine="0"/>
                        <w:jc w:val="left"/>
                        <w:rPr>
                          <w:rFonts w:ascii="Century Gothic" w:hAnsi="Century Gothic" w:cs="Century Gothic" w:eastAsia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Us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15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ou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p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ac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ce</w:t>
                      </w:r>
                      <w:r>
                        <w:rPr>
                          <w:rFonts w:ascii="Century Gothic"/>
                          <w:color w:val="221F20"/>
                          <w:spacing w:val="-1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qu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izz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1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15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ss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ss</w:t>
                      </w:r>
                      <w:r>
                        <w:rPr>
                          <w:rFonts w:ascii="Century Gothic"/>
                          <w:color w:val="221F20"/>
                          <w:spacing w:val="-1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ou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l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v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el</w:t>
                      </w:r>
                      <w:r>
                        <w:rPr>
                          <w:rFonts w:ascii="Century Gothic"/>
                          <w:color w:val="221F20"/>
                          <w:spacing w:val="-1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entury Gothic"/>
                          <w:color w:val="221F20"/>
                          <w:spacing w:val="-15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k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now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l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dge</w:t>
                      </w:r>
                      <w:r>
                        <w:rPr>
                          <w:rFonts w:ascii="Century Gothic"/>
                          <w:color w:val="221F20"/>
                          <w:spacing w:val="25"/>
                          <w:w w:val="94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and</w:t>
                      </w:r>
                      <w:r>
                        <w:rPr>
                          <w:rFonts w:ascii="Century Gothic"/>
                          <w:color w:val="221F20"/>
                          <w:spacing w:val="-2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p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ac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ce</w:t>
                      </w:r>
                      <w:r>
                        <w:rPr>
                          <w:rFonts w:ascii="Century Gothic"/>
                          <w:color w:val="221F20"/>
                          <w:spacing w:val="-2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2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up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c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om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ng</w:t>
                      </w:r>
                      <w:r>
                        <w:rPr>
                          <w:rFonts w:ascii="Century Gothic"/>
                          <w:color w:val="221F20"/>
                          <w:spacing w:val="-2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2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w w:val="105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3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2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qu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izz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2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w w:val="10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2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m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,</w:t>
                      </w:r>
                      <w:r>
                        <w:rPr>
                          <w:rFonts w:ascii="Century Gothic"/>
                          <w:color w:val="221F20"/>
                          <w:spacing w:val="33"/>
                          <w:w w:val="88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c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nc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e,</w:t>
                      </w:r>
                      <w:r>
                        <w:rPr>
                          <w:rFonts w:ascii="Century Gothic"/>
                          <w:color w:val="221F20"/>
                          <w:spacing w:val="-2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and</w:t>
                      </w:r>
                      <w:r>
                        <w:rPr>
                          <w:rFonts w:ascii="Century Gothic"/>
                          <w:color w:val="221F20"/>
                          <w:spacing w:val="-2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ng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lis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.</w:t>
                      </w:r>
                      <w:r>
                        <w:rPr>
                          <w:rFonts w:ascii="Century Gothic"/>
                          <w:color w:val="221F20"/>
                          <w:spacing w:val="-2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17"/>
                          <w:w w:val="105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w w:val="105"/>
                          <w:sz w:val="26"/>
                        </w:rPr>
                        <w:t>k</w:t>
                      </w:r>
                      <w:r>
                        <w:rPr>
                          <w:rFonts w:ascii="Century Gothic"/>
                          <w:color w:val="221F20"/>
                          <w:spacing w:val="-15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22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w w:val="105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2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qu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iz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,</w:t>
                      </w:r>
                      <w:r>
                        <w:rPr>
                          <w:rFonts w:ascii="Century Gothic"/>
                          <w:color w:val="221F20"/>
                          <w:spacing w:val="-2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v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w</w:t>
                      </w:r>
                      <w:r>
                        <w:rPr>
                          <w:rFonts w:ascii="Century Gothic"/>
                          <w:color w:val="221F20"/>
                          <w:spacing w:val="-22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ou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2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l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,</w:t>
                      </w:r>
                      <w:r>
                        <w:rPr>
                          <w:rFonts w:ascii="Century Gothic"/>
                          <w:color w:val="221F20"/>
                          <w:spacing w:val="-2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and</w:t>
                      </w:r>
                      <w:r>
                        <w:rPr>
                          <w:rFonts w:ascii="Century Gothic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entury Gothic" w:hAnsi="Century Gothic" w:cs="Century Gothic" w:eastAsia="Century Gothic"/>
          <w:sz w:val="20"/>
          <w:szCs w:val="20"/>
        </w:rPr>
      </w:r>
    </w:p>
    <w:p>
      <w:pPr>
        <w:spacing w:line="302" w:lineRule="exact" w:before="0"/>
        <w:ind w:left="480" w:right="0" w:firstLine="0"/>
        <w:jc w:val="left"/>
        <w:rPr>
          <w:rFonts w:ascii="Century Gothic" w:hAnsi="Century Gothic" w:cs="Century Gothic" w:eastAsia="Century Gothic"/>
          <w:sz w:val="26"/>
          <w:szCs w:val="26"/>
        </w:rPr>
      </w:pPr>
      <w:r>
        <w:rPr>
          <w:rFonts w:ascii="Century Gothic"/>
          <w:color w:val="221F20"/>
          <w:spacing w:val="-6"/>
          <w:w w:val="105"/>
          <w:sz w:val="26"/>
        </w:rPr>
        <w:t>connec</w:t>
      </w:r>
      <w:r>
        <w:rPr>
          <w:rFonts w:ascii="Century Gothic"/>
          <w:color w:val="221F20"/>
          <w:spacing w:val="-5"/>
          <w:w w:val="105"/>
          <w:sz w:val="26"/>
        </w:rPr>
        <w:t>t</w:t>
      </w:r>
      <w:r>
        <w:rPr>
          <w:rFonts w:ascii="Century Gothic"/>
          <w:color w:val="221F20"/>
          <w:spacing w:val="-18"/>
          <w:w w:val="105"/>
          <w:sz w:val="26"/>
        </w:rPr>
        <w:t> </w:t>
      </w:r>
      <w:r>
        <w:rPr>
          <w:rFonts w:ascii="Century Gothic"/>
          <w:color w:val="221F20"/>
          <w:spacing w:val="-9"/>
          <w:w w:val="105"/>
          <w:sz w:val="26"/>
        </w:rPr>
        <w:t>w</w:t>
      </w:r>
      <w:r>
        <w:rPr>
          <w:rFonts w:ascii="Century Gothic"/>
          <w:color w:val="221F20"/>
          <w:spacing w:val="-7"/>
          <w:w w:val="105"/>
          <w:sz w:val="26"/>
        </w:rPr>
        <w:t>i</w:t>
      </w:r>
      <w:r>
        <w:rPr>
          <w:rFonts w:ascii="Century Gothic"/>
          <w:color w:val="221F20"/>
          <w:spacing w:val="-8"/>
          <w:w w:val="105"/>
          <w:sz w:val="26"/>
        </w:rPr>
        <w:t>t</w:t>
      </w:r>
      <w:r>
        <w:rPr>
          <w:rFonts w:ascii="Century Gothic"/>
          <w:color w:val="221F20"/>
          <w:spacing w:val="-9"/>
          <w:w w:val="105"/>
          <w:sz w:val="26"/>
        </w:rPr>
        <w:t>h</w:t>
      </w:r>
      <w:r>
        <w:rPr>
          <w:rFonts w:ascii="Century Gothic"/>
          <w:color w:val="221F20"/>
          <w:spacing w:val="-18"/>
          <w:w w:val="105"/>
          <w:sz w:val="26"/>
        </w:rPr>
        <w:t> </w:t>
      </w:r>
      <w:r>
        <w:rPr>
          <w:rFonts w:ascii="Century Gothic"/>
          <w:color w:val="221F20"/>
          <w:w w:val="105"/>
          <w:sz w:val="26"/>
        </w:rPr>
        <w:t>a</w:t>
      </w:r>
      <w:r>
        <w:rPr>
          <w:rFonts w:ascii="Century Gothic"/>
          <w:color w:val="221F20"/>
          <w:spacing w:val="-18"/>
          <w:w w:val="105"/>
          <w:sz w:val="26"/>
        </w:rPr>
        <w:t> </w:t>
      </w:r>
      <w:r>
        <w:rPr>
          <w:rFonts w:ascii="Century Gothic"/>
          <w:color w:val="221F20"/>
          <w:spacing w:val="-8"/>
          <w:w w:val="105"/>
          <w:sz w:val="26"/>
        </w:rPr>
        <w:t>t</w:t>
      </w:r>
      <w:r>
        <w:rPr>
          <w:rFonts w:ascii="Century Gothic"/>
          <w:color w:val="221F20"/>
          <w:spacing w:val="-9"/>
          <w:w w:val="105"/>
          <w:sz w:val="26"/>
        </w:rPr>
        <w:t>u</w:t>
      </w:r>
      <w:r>
        <w:rPr>
          <w:rFonts w:ascii="Century Gothic"/>
          <w:color w:val="221F20"/>
          <w:spacing w:val="-8"/>
          <w:w w:val="105"/>
          <w:sz w:val="26"/>
        </w:rPr>
        <w:t>t</w:t>
      </w:r>
      <w:r>
        <w:rPr>
          <w:rFonts w:ascii="Century Gothic"/>
          <w:color w:val="221F20"/>
          <w:spacing w:val="-9"/>
          <w:w w:val="105"/>
          <w:sz w:val="26"/>
        </w:rPr>
        <w:t>o</w:t>
      </w:r>
      <w:r>
        <w:rPr>
          <w:rFonts w:ascii="Century Gothic"/>
          <w:color w:val="221F20"/>
          <w:spacing w:val="-7"/>
          <w:w w:val="105"/>
          <w:sz w:val="26"/>
        </w:rPr>
        <w:t>r</w:t>
      </w:r>
      <w:r>
        <w:rPr>
          <w:rFonts w:ascii="Century Gothic"/>
          <w:color w:val="221F20"/>
          <w:spacing w:val="-18"/>
          <w:w w:val="105"/>
          <w:sz w:val="26"/>
        </w:rPr>
        <w:t> </w:t>
      </w:r>
      <w:r>
        <w:rPr>
          <w:rFonts w:ascii="Century Gothic"/>
          <w:color w:val="221F20"/>
          <w:spacing w:val="-7"/>
          <w:w w:val="105"/>
          <w:sz w:val="26"/>
        </w:rPr>
        <w:t>t</w:t>
      </w:r>
      <w:r>
        <w:rPr>
          <w:rFonts w:ascii="Century Gothic"/>
          <w:color w:val="221F20"/>
          <w:spacing w:val="-8"/>
          <w:w w:val="105"/>
          <w:sz w:val="26"/>
        </w:rPr>
        <w:t>o</w:t>
      </w:r>
      <w:r>
        <w:rPr>
          <w:rFonts w:ascii="Century Gothic"/>
          <w:color w:val="221F20"/>
          <w:spacing w:val="-18"/>
          <w:w w:val="105"/>
          <w:sz w:val="26"/>
        </w:rPr>
        <w:t> </w:t>
      </w:r>
      <w:r>
        <w:rPr>
          <w:rFonts w:ascii="Century Gothic"/>
          <w:color w:val="221F20"/>
          <w:spacing w:val="-8"/>
          <w:w w:val="105"/>
          <w:sz w:val="26"/>
        </w:rPr>
        <w:t>d</w:t>
      </w:r>
      <w:r>
        <w:rPr>
          <w:rFonts w:ascii="Century Gothic"/>
          <w:color w:val="221F20"/>
          <w:spacing w:val="-6"/>
          <w:w w:val="105"/>
          <w:sz w:val="26"/>
        </w:rPr>
        <w:t>is</w:t>
      </w:r>
      <w:r>
        <w:rPr>
          <w:rFonts w:ascii="Century Gothic"/>
          <w:color w:val="221F20"/>
          <w:spacing w:val="-9"/>
          <w:w w:val="105"/>
          <w:sz w:val="26"/>
        </w:rPr>
        <w:t>c</w:t>
      </w:r>
      <w:r>
        <w:rPr>
          <w:rFonts w:ascii="Century Gothic"/>
          <w:color w:val="221F20"/>
          <w:spacing w:val="-8"/>
          <w:w w:val="105"/>
          <w:sz w:val="26"/>
        </w:rPr>
        <w:t>u</w:t>
      </w:r>
      <w:r>
        <w:rPr>
          <w:rFonts w:ascii="Century Gothic"/>
          <w:color w:val="221F20"/>
          <w:spacing w:val="-6"/>
          <w:w w:val="105"/>
          <w:sz w:val="26"/>
        </w:rPr>
        <w:t>ss</w:t>
      </w:r>
      <w:r>
        <w:rPr>
          <w:rFonts w:ascii="Century Gothic"/>
          <w:color w:val="221F20"/>
          <w:spacing w:val="-18"/>
          <w:w w:val="105"/>
          <w:sz w:val="26"/>
        </w:rPr>
        <w:t> </w:t>
      </w:r>
      <w:r>
        <w:rPr>
          <w:rFonts w:ascii="Century Gothic"/>
          <w:color w:val="221F20"/>
          <w:spacing w:val="-8"/>
          <w:w w:val="105"/>
          <w:sz w:val="26"/>
        </w:rPr>
        <w:t>a</w:t>
      </w:r>
      <w:r>
        <w:rPr>
          <w:rFonts w:ascii="Century Gothic"/>
          <w:color w:val="221F20"/>
          <w:spacing w:val="-7"/>
          <w:w w:val="105"/>
          <w:sz w:val="26"/>
        </w:rPr>
        <w:t>n</w:t>
      </w:r>
      <w:r>
        <w:rPr>
          <w:rFonts w:ascii="Century Gothic"/>
          <w:color w:val="221F20"/>
          <w:spacing w:val="-6"/>
          <w:w w:val="105"/>
          <w:sz w:val="26"/>
        </w:rPr>
        <w:t>y</w:t>
      </w:r>
      <w:r>
        <w:rPr>
          <w:rFonts w:ascii="Century Gothic"/>
          <w:color w:val="221F20"/>
          <w:spacing w:val="-17"/>
          <w:w w:val="105"/>
          <w:sz w:val="26"/>
        </w:rPr>
        <w:t> </w:t>
      </w:r>
      <w:r>
        <w:rPr>
          <w:rFonts w:ascii="Century Gothic"/>
          <w:color w:val="221F20"/>
          <w:spacing w:val="-7"/>
          <w:w w:val="105"/>
          <w:sz w:val="26"/>
        </w:rPr>
        <w:t>m</w:t>
      </w:r>
      <w:r>
        <w:rPr>
          <w:rFonts w:ascii="Century Gothic"/>
          <w:color w:val="221F20"/>
          <w:spacing w:val="-5"/>
          <w:w w:val="105"/>
          <w:sz w:val="26"/>
        </w:rPr>
        <w:t>iss</w:t>
      </w:r>
      <w:r>
        <w:rPr>
          <w:rFonts w:ascii="Century Gothic"/>
          <w:color w:val="221F20"/>
          <w:spacing w:val="-7"/>
          <w:w w:val="105"/>
          <w:sz w:val="26"/>
        </w:rPr>
        <w:t>ed</w:t>
      </w:r>
      <w:r>
        <w:rPr>
          <w:rFonts w:ascii="Century Gothic"/>
          <w:color w:val="221F20"/>
          <w:spacing w:val="-18"/>
          <w:w w:val="105"/>
          <w:sz w:val="26"/>
        </w:rPr>
        <w:t> </w:t>
      </w:r>
      <w:r>
        <w:rPr>
          <w:rFonts w:ascii="Century Gothic"/>
          <w:color w:val="221F20"/>
          <w:spacing w:val="-7"/>
          <w:w w:val="105"/>
          <w:sz w:val="26"/>
        </w:rPr>
        <w:t>que</w:t>
      </w:r>
      <w:r>
        <w:rPr>
          <w:rFonts w:ascii="Century Gothic"/>
          <w:color w:val="221F20"/>
          <w:spacing w:val="-5"/>
          <w:w w:val="105"/>
          <w:sz w:val="26"/>
        </w:rPr>
        <w:t>s</w:t>
      </w:r>
      <w:r>
        <w:rPr>
          <w:rFonts w:ascii="Century Gothic"/>
          <w:color w:val="221F20"/>
          <w:spacing w:val="-6"/>
          <w:w w:val="105"/>
          <w:sz w:val="26"/>
        </w:rPr>
        <w:t>t</w:t>
      </w:r>
      <w:r>
        <w:rPr>
          <w:rFonts w:ascii="Century Gothic"/>
          <w:color w:val="221F20"/>
          <w:spacing w:val="-5"/>
          <w:w w:val="105"/>
          <w:sz w:val="26"/>
        </w:rPr>
        <w:t>i</w:t>
      </w:r>
      <w:r>
        <w:rPr>
          <w:rFonts w:ascii="Century Gothic"/>
          <w:color w:val="221F20"/>
          <w:spacing w:val="-7"/>
          <w:w w:val="105"/>
          <w:sz w:val="26"/>
        </w:rPr>
        <w:t>on</w:t>
      </w:r>
      <w:r>
        <w:rPr>
          <w:rFonts w:ascii="Century Gothic"/>
          <w:color w:val="221F20"/>
          <w:spacing w:val="-5"/>
          <w:w w:val="105"/>
          <w:sz w:val="26"/>
        </w:rPr>
        <w:t>s</w:t>
      </w:r>
      <w:r>
        <w:rPr>
          <w:rFonts w:ascii="Century Gothic"/>
          <w:color w:val="221F20"/>
          <w:spacing w:val="-8"/>
          <w:w w:val="105"/>
          <w:sz w:val="26"/>
        </w:rPr>
        <w:t>.</w:t>
      </w:r>
      <w:r>
        <w:rPr>
          <w:rFonts w:ascii="Century Gothic"/>
          <w:sz w:val="26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sz w:val="20"/>
          <w:szCs w:val="20"/>
        </w:rPr>
      </w:pPr>
    </w:p>
    <w:p>
      <w:pPr>
        <w:spacing w:line="240" w:lineRule="auto" w:before="4"/>
        <w:rPr>
          <w:rFonts w:ascii="Century Gothic" w:hAnsi="Century Gothic" w:cs="Century Gothic" w:eastAsia="Century Gothic"/>
          <w:sz w:val="16"/>
          <w:szCs w:val="16"/>
        </w:rPr>
      </w:pPr>
    </w:p>
    <w:p>
      <w:pPr>
        <w:spacing w:line="200" w:lineRule="atLeast"/>
        <w:ind w:left="475" w:right="0" w:firstLine="0"/>
        <w:rPr>
          <w:rFonts w:ascii="Century Gothic" w:hAnsi="Century Gothic" w:cs="Century Gothic" w:eastAsia="Century Gothic"/>
          <w:sz w:val="20"/>
          <w:szCs w:val="20"/>
        </w:rPr>
      </w:pPr>
      <w:r>
        <w:rPr>
          <w:rFonts w:ascii="Century Gothic" w:hAnsi="Century Gothic" w:cs="Century Gothic" w:eastAsia="Century Gothic"/>
          <w:sz w:val="20"/>
          <w:szCs w:val="20"/>
        </w:rPr>
        <w:pict>
          <v:group style="width:520.3pt;height:144.4pt;mso-position-horizontal-relative:char;mso-position-vertical-relative:line" coordorigin="0,0" coordsize="10406,2888">
            <v:group style="position:absolute;left:5;top:424;width:9840;height:2" coordorigin="5,424" coordsize="9840,2">
              <v:shape style="position:absolute;left:5;top:424;width:9840;height:2" coordorigin="5,424" coordsize="9840,0" path="m5,424l9845,424e" filled="false" stroked="true" strokeweight=".5pt" strokecolor="#237ebb">
                <v:path arrowok="t"/>
              </v:shape>
            </v:group>
            <v:group style="position:absolute;left:8387;top:238;width:2014;height:2472" coordorigin="8387,238" coordsize="2014,2472">
              <v:shape style="position:absolute;left:8387;top:238;width:2014;height:2472" coordorigin="8387,238" coordsize="2014,2472" path="m8644,238l8576,247,8515,272,8464,312,8423,363,8397,424,8387,491,8387,2456,8396,2520,8422,2581,8461,2633,8513,2673,8573,2699,8640,2709,10144,2709,10167,2708,10233,2693,10291,2663,10339,2619,10375,2565,10396,2502,10400,2456,10400,491,10391,427,10366,366,10326,314,10275,274,10215,248,10147,238,8644,238xe" filled="true" fillcolor="#ffffff" stroked="false">
                <v:path arrowok="t"/>
                <v:fill type="solid"/>
              </v:shape>
              <v:shape style="position:absolute;left:8387;top:238;width:2013;height:2471" type="#_x0000_t75" stroked="false">
                <v:imagedata r:id="rId14" o:title=""/>
              </v:shape>
            </v:group>
            <v:group style="position:absolute;left:8387;top:238;width:2014;height:2472" coordorigin="8387,238" coordsize="2014,2472">
              <v:shape style="position:absolute;left:8387;top:238;width:2014;height:2472" coordorigin="8387,238" coordsize="2014,2472" path="m8644,238l8576,247,8515,272,8464,312,8423,363,8397,424,8387,491,8387,2453,8388,2476,8403,2541,8434,2600,8477,2648,8532,2684,8595,2705,10144,2709,10167,2708,10233,2693,10291,2663,10339,2619,10375,2565,10396,2502,10400,495,10399,471,10385,406,10354,348,10310,299,10256,264,10193,243,8644,238xe" filled="false" stroked="true" strokeweight=".5pt" strokecolor="#237ebb">
                <v:path arrowok="t"/>
              </v:shape>
            </v:group>
            <v:group style="position:absolute;left:7737;top:759;width:786;height:2" coordorigin="7737,759" coordsize="786,2">
              <v:shape style="position:absolute;left:7737;top:759;width:786;height:2" coordorigin="7737,759" coordsize="786,0" path="m7737,759l8523,759e" filled="false" stroked="true" strokeweight="1pt" strokecolor="#f0533d">
                <v:path arrowok="t"/>
              </v:shape>
            </v:group>
            <v:group style="position:absolute;left:8493;top:698;width:168;height:104" coordorigin="8493,698" coordsize="168,104">
              <v:shape style="position:absolute;left:8493;top:698;width:168;height:104" coordorigin="8493,698" coordsize="168,104" path="m8493,698l8504,722,8512,740,8515,754,8514,768,8510,783,8502,802,8661,759,8493,698xe" filled="true" fillcolor="#f0533d" stroked="false">
                <v:path arrowok="t"/>
                <v:fill type="solid"/>
              </v:shape>
            </v:group>
            <v:group style="position:absolute;left:7473;top:1067;width:1050;height:816" coordorigin="7473,1067" coordsize="1050,816">
              <v:shape style="position:absolute;left:7473;top:1067;width:1050;height:816" coordorigin="7473,1067" coordsize="1050,816" path="m7473,1883l7885,1883,7885,1067,8523,1067e" filled="false" stroked="true" strokeweight="1pt" strokecolor="#f0533d">
                <v:path arrowok="t"/>
              </v:shape>
            </v:group>
            <v:group style="position:absolute;left:8493;top:1006;width:168;height:104" coordorigin="8493,1006" coordsize="168,104">
              <v:shape style="position:absolute;left:8493;top:1006;width:168;height:104" coordorigin="8493,1006" coordsize="168,104" path="m8493,1006l8504,1030,8512,1048,8515,1062,8514,1076,8510,1091,8502,1110,8661,1067,8493,1006xe" filled="true" fillcolor="#f0533d" stroked="false">
                <v:path arrowok="t"/>
                <v:fill type="solid"/>
              </v:shape>
            </v:group>
            <v:group style="position:absolute;left:7149;top:1371;width:1374;height:1200" coordorigin="7149,1371" coordsize="1374,1200">
              <v:shape style="position:absolute;left:7149;top:1371;width:1374;height:1200" coordorigin="7149,1371" coordsize="1374,1200" path="m7149,2571l8109,2571,8109,1371,8523,1371e" filled="false" stroked="true" strokeweight="1.0pt" strokecolor="#f0533d">
                <v:path arrowok="t"/>
              </v:shape>
            </v:group>
            <v:group style="position:absolute;left:8493;top:1310;width:168;height:104" coordorigin="8493,1310" coordsize="168,104">
              <v:shape style="position:absolute;left:8493;top:1310;width:168;height:104" coordorigin="8493,1310" coordsize="168,104" path="m8493,1310l8504,1334,8512,1352,8515,1366,8514,1380,8510,1395,8502,1414,8661,1371,8493,1310xe" filled="true" fillcolor="#f0533d" stroked="false">
                <v:path arrowok="t"/>
                <v:fill type="solid"/>
              </v:shape>
            </v:group>
            <v:group style="position:absolute;left:7735;top:515;width:2;height:514" coordorigin="7735,515" coordsize="2,514">
              <v:shape style="position:absolute;left:7735;top:515;width:2;height:514" coordorigin="7735,515" coordsize="0,514" path="m7735,515l7735,1029e" filled="false" stroked="true" strokeweight="1pt" strokecolor="#f0533d">
                <v:path arrowok="t"/>
              </v:shape>
            </v:group>
            <v:group style="position:absolute;left:7465;top:1619;width:2;height:514" coordorigin="7465,1619" coordsize="2,514">
              <v:shape style="position:absolute;left:7465;top:1619;width:2;height:514" coordorigin="7465,1619" coordsize="0,514" path="m7465,1619l7465,2133e" filled="false" stroked="true" strokeweight="1pt" strokecolor="#f0533d">
                <v:path arrowok="t"/>
              </v:shape>
            </v:group>
            <v:group style="position:absolute;left:7148;top:2325;width:2;height:514" coordorigin="7148,2325" coordsize="2,514">
              <v:shape style="position:absolute;left:7148;top:2325;width:2;height:514" coordorigin="7148,2325" coordsize="0,514" path="m7148,2325l7148,2839e" filled="false" stroked="true" strokeweight="1pt" strokecolor="#f0533d">
                <v:path arrowok="t"/>
              </v:shape>
              <v:shape style="position:absolute;left:0;top:0;width:10406;height:2888" type="#_x0000_t202" filled="false" stroked="false">
                <v:textbox inset="0,0,0,0">
                  <w:txbxContent>
                    <w:p>
                      <w:pPr>
                        <w:spacing w:line="431" w:lineRule="exact" w:before="0"/>
                        <w:ind w:left="5" w:right="0" w:firstLine="0"/>
                        <w:jc w:val="left"/>
                        <w:rPr>
                          <w:rFonts w:ascii="Palatino Linotype" w:hAnsi="Palatino Linotype" w:cs="Palatino Linotype" w:eastAsia="Palatino Linotype"/>
                          <w:sz w:val="40"/>
                          <w:szCs w:val="40"/>
                        </w:rPr>
                      </w:pPr>
                      <w:r>
                        <w:rPr>
                          <w:rFonts w:ascii="Arial Black"/>
                          <w:b/>
                          <w:color w:val="221F20"/>
                          <w:spacing w:val="-8"/>
                          <w:sz w:val="40"/>
                        </w:rPr>
                        <w:t>Ste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7"/>
                          <w:sz w:val="40"/>
                        </w:rPr>
                        <w:t>p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30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1"/>
                          <w:sz w:val="40"/>
                        </w:rPr>
                        <w:t>9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2"/>
                          <w:sz w:val="40"/>
                        </w:rPr>
                        <w:t>:</w:t>
                      </w:r>
                      <w:r>
                        <w:rPr>
                          <w:rFonts w:ascii="Arial Black"/>
                          <w:b/>
                          <w:color w:val="221F20"/>
                          <w:spacing w:val="-29"/>
                          <w:sz w:val="4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6"/>
                          <w:sz w:val="40"/>
                        </w:rPr>
                        <w:t>Use</w:t>
                      </w:r>
                      <w:r>
                        <w:rPr>
                          <w:rFonts w:ascii="Arial Black"/>
                          <w:b/>
                          <w:color w:val="237EBB"/>
                          <w:spacing w:val="-29"/>
                          <w:sz w:val="40"/>
                        </w:rPr>
                        <w:t> </w:t>
                      </w:r>
                      <w:r>
                        <w:rPr>
                          <w:rFonts w:ascii="Palatino Linotype"/>
                          <w:b/>
                          <w:i/>
                          <w:color w:val="237EBB"/>
                          <w:spacing w:val="-7"/>
                          <w:sz w:val="40"/>
                        </w:rPr>
                        <w:t>M</w:t>
                      </w:r>
                      <w:r>
                        <w:rPr>
                          <w:rFonts w:ascii="Palatino Linotype"/>
                          <w:b/>
                          <w:i/>
                          <w:color w:val="237EBB"/>
                          <w:spacing w:val="-6"/>
                          <w:sz w:val="40"/>
                        </w:rPr>
                        <w:t>y</w:t>
                      </w:r>
                      <w:r>
                        <w:rPr>
                          <w:rFonts w:ascii="Palatino Linotype"/>
                          <w:b/>
                          <w:i/>
                          <w:color w:val="237EBB"/>
                          <w:spacing w:val="4"/>
                          <w:sz w:val="40"/>
                        </w:rPr>
                        <w:t> </w:t>
                      </w:r>
                      <w:r>
                        <w:rPr>
                          <w:rFonts w:ascii="Palatino Linotype"/>
                          <w:b/>
                          <w:i/>
                          <w:color w:val="237EBB"/>
                          <w:spacing w:val="-7"/>
                          <w:sz w:val="40"/>
                        </w:rPr>
                        <w:t>A</w:t>
                      </w:r>
                      <w:r>
                        <w:rPr>
                          <w:rFonts w:ascii="Palatino Linotype"/>
                          <w:b/>
                          <w:i/>
                          <w:color w:val="237EBB"/>
                          <w:spacing w:val="-6"/>
                          <w:sz w:val="40"/>
                        </w:rPr>
                        <w:t>cc</w:t>
                      </w:r>
                      <w:r>
                        <w:rPr>
                          <w:rFonts w:ascii="Palatino Linotype"/>
                          <w:b/>
                          <w:i/>
                          <w:color w:val="237EBB"/>
                          <w:spacing w:val="-7"/>
                          <w:sz w:val="40"/>
                        </w:rPr>
                        <w:t>ount</w:t>
                      </w:r>
                      <w:r>
                        <w:rPr>
                          <w:rFonts w:ascii="Palatino Linotype"/>
                          <w:sz w:val="40"/>
                        </w:rPr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366" w:val="left" w:leader="none"/>
                        </w:tabs>
                        <w:spacing w:line="300" w:lineRule="exact" w:before="76"/>
                        <w:ind w:left="365" w:right="2762" w:hanging="360"/>
                        <w:jc w:val="left"/>
                        <w:rPr>
                          <w:rFonts w:ascii="Century Gothic" w:hAnsi="Century Gothic" w:cs="Century Gothic" w:eastAsia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v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w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p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v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ou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 s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ssi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on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s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and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tri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v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 d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op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-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ff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v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w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53"/>
                          <w:w w:val="128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fro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m</w:t>
                      </w:r>
                      <w:r>
                        <w:rPr>
                          <w:rFonts w:ascii="Century Gothic"/>
                          <w:color w:val="221F20"/>
                          <w:spacing w:val="-32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0533D"/>
                          <w:spacing w:val="-4"/>
                          <w:w w:val="105"/>
                          <w:sz w:val="26"/>
                        </w:rPr>
                        <w:t>My</w:t>
                      </w:r>
                      <w:r>
                        <w:rPr>
                          <w:rFonts w:ascii="Arial Black"/>
                          <w:b/>
                          <w:color w:val="F0533D"/>
                          <w:spacing w:val="-50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0533D"/>
                          <w:spacing w:val="-5"/>
                          <w:w w:val="105"/>
                          <w:sz w:val="26"/>
                        </w:rPr>
                        <w:t>Sessions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.</w:t>
                      </w:r>
                      <w:r>
                        <w:rPr>
                          <w:rFonts w:ascii="Century Gothic"/>
                          <w:color w:val="221F20"/>
                          <w:spacing w:val="-31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2"/>
                          <w:w w:val="105"/>
                          <w:sz w:val="26"/>
                        </w:rPr>
                        <w:t>B</w:t>
                      </w:r>
                      <w:r>
                        <w:rPr>
                          <w:rFonts w:ascii="Century Gothic"/>
                          <w:color w:val="221F20"/>
                          <w:spacing w:val="-3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31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31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31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g</w:t>
                      </w:r>
                      <w:r>
                        <w:rPr>
                          <w:rFonts w:ascii="Century Gothic"/>
                          <w:color w:val="221F20"/>
                          <w:spacing w:val="-31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ou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31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w w:val="105"/>
                          <w:sz w:val="26"/>
                        </w:rPr>
                        <w:t>fa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v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rit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31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rs</w:t>
                      </w:r>
                      <w:r>
                        <w:rPr>
                          <w:rFonts w:ascii="Century Gothic"/>
                          <w:color w:val="221F20"/>
                          <w:spacing w:val="-31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when</w:t>
                      </w:r>
                      <w:r>
                        <w:rPr>
                          <w:rFonts w:ascii="Century Gothic"/>
                          <w:color w:val="221F20"/>
                          <w:spacing w:val="21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v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w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ng</w:t>
                      </w:r>
                      <w:r>
                        <w:rPr>
                          <w:rFonts w:ascii="Century Gothic"/>
                          <w:color w:val="221F20"/>
                          <w:spacing w:val="1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ur</w:t>
                      </w:r>
                      <w:r>
                        <w:rPr>
                          <w:rFonts w:ascii="Century Gothic"/>
                          <w:color w:val="221F20"/>
                          <w:spacing w:val="1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ess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ns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.</w:t>
                      </w:r>
                      <w:r>
                        <w:rPr>
                          <w:rFonts w:ascii="Century Gothic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366" w:val="left" w:leader="none"/>
                        </w:tabs>
                        <w:spacing w:line="300" w:lineRule="exact" w:before="140"/>
                        <w:ind w:left="365" w:right="3013" w:hanging="360"/>
                        <w:jc w:val="left"/>
                        <w:rPr>
                          <w:rFonts w:ascii="Century Gothic" w:hAnsi="Century Gothic" w:cs="Century Gothic" w:eastAsia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eco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nn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ec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1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w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it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1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1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sz w:val="26"/>
                        </w:rPr>
                        <w:t>fa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sz w:val="26"/>
                        </w:rPr>
                        <w:t>v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ri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1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rs</w:t>
                      </w:r>
                      <w:r>
                        <w:rPr>
                          <w:rFonts w:ascii="Century Gothic"/>
                          <w:color w:val="221F20"/>
                          <w:spacing w:val="1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3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1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ee</w:t>
                      </w:r>
                      <w:r>
                        <w:rPr>
                          <w:rFonts w:ascii="Century Gothic"/>
                          <w:color w:val="221F20"/>
                          <w:spacing w:val="1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wh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1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1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29"/>
                          <w:w w:val="91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xt</w:t>
                      </w:r>
                      <w:r>
                        <w:rPr>
                          <w:rFonts w:ascii="Century Gothic"/>
                          <w:color w:val="221F20"/>
                          <w:spacing w:val="-1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c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ed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l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ed</w:t>
                      </w:r>
                      <w:r>
                        <w:rPr>
                          <w:rFonts w:ascii="Century Gothic"/>
                          <w:color w:val="221F20"/>
                          <w:spacing w:val="-14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f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m</w:t>
                      </w:r>
                      <w:r>
                        <w:rPr>
                          <w:rFonts w:ascii="Century Gothic"/>
                          <w:color w:val="221F20"/>
                          <w:spacing w:val="-14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th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14"/>
                          <w:sz w:val="26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0533D"/>
                          <w:spacing w:val="-4"/>
                          <w:sz w:val="26"/>
                        </w:rPr>
                        <w:t>M</w:t>
                      </w:r>
                      <w:r>
                        <w:rPr>
                          <w:rFonts w:ascii="Arial Black"/>
                          <w:b/>
                          <w:color w:val="F0533D"/>
                          <w:spacing w:val="-3"/>
                          <w:sz w:val="26"/>
                        </w:rPr>
                        <w:t>y</w:t>
                      </w:r>
                      <w:r>
                        <w:rPr>
                          <w:rFonts w:ascii="Arial Black"/>
                          <w:b/>
                          <w:color w:val="F0533D"/>
                          <w:spacing w:val="-33"/>
                          <w:sz w:val="26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0533D"/>
                          <w:spacing w:val="-8"/>
                          <w:sz w:val="26"/>
                        </w:rPr>
                        <w:t>Fa</w:t>
                      </w:r>
                      <w:r>
                        <w:rPr>
                          <w:rFonts w:ascii="Arial Black"/>
                          <w:b/>
                          <w:color w:val="F0533D"/>
                          <w:spacing w:val="-7"/>
                          <w:sz w:val="26"/>
                        </w:rPr>
                        <w:t>v</w:t>
                      </w:r>
                      <w:r>
                        <w:rPr>
                          <w:rFonts w:ascii="Arial Black"/>
                          <w:b/>
                          <w:color w:val="F0533D"/>
                          <w:spacing w:val="-8"/>
                          <w:sz w:val="26"/>
                        </w:rPr>
                        <w:t>orite</w:t>
                      </w:r>
                      <w:r>
                        <w:rPr>
                          <w:rFonts w:ascii="Arial Black"/>
                          <w:b/>
                          <w:color w:val="F0533D"/>
                          <w:spacing w:val="-34"/>
                          <w:sz w:val="26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0533D"/>
                          <w:spacing w:val="-5"/>
                          <w:sz w:val="26"/>
                        </w:rPr>
                        <w:t>Tutors</w:t>
                      </w:r>
                      <w:r>
                        <w:rPr>
                          <w:rFonts w:ascii="Arial Black"/>
                          <w:b/>
                          <w:color w:val="F0533D"/>
                          <w:spacing w:val="-29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ec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sz w:val="26"/>
                        </w:rPr>
                        <w:t>ti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sz w:val="26"/>
                        </w:rPr>
                        <w:t>.</w:t>
                      </w:r>
                      <w:r>
                        <w:rPr>
                          <w:rFonts w:ascii="Century Gothic"/>
                          <w:sz w:val="26"/>
                        </w:rPr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366" w:val="left" w:leader="none"/>
                        </w:tabs>
                        <w:spacing w:line="300" w:lineRule="exact" w:before="140"/>
                        <w:ind w:left="365" w:right="3439" w:hanging="360"/>
                        <w:jc w:val="left"/>
                        <w:rPr>
                          <w:rFonts w:ascii="Century Gothic" w:hAnsi="Century Gothic" w:cs="Century Gothic" w:eastAsia="Century Gothic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cce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ss</w:t>
                      </w:r>
                      <w:r>
                        <w:rPr>
                          <w:rFonts w:ascii="Century Gothic"/>
                          <w:color w:val="221F20"/>
                          <w:spacing w:val="-3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w w:val="105"/>
                          <w:sz w:val="26"/>
                        </w:rPr>
                        <w:t>fil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w w:val="10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32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ou</w:t>
                      </w:r>
                      <w:r>
                        <w:rPr>
                          <w:rFonts w:ascii="Century Gothic"/>
                          <w:color w:val="221F20"/>
                          <w:spacing w:val="-3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12"/>
                          <w:w w:val="105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v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32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v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d</w:t>
                      </w:r>
                      <w:r>
                        <w:rPr>
                          <w:rFonts w:ascii="Century Gothic"/>
                          <w:color w:val="221F20"/>
                          <w:spacing w:val="-3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w w:val="105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3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32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ho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3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ou</w:t>
                      </w:r>
                      <w:r>
                        <w:rPr>
                          <w:rFonts w:ascii="Century Gothic"/>
                          <w:color w:val="221F20"/>
                          <w:spacing w:val="-32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10"/>
                          <w:w w:val="105"/>
                          <w:sz w:val="26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12"/>
                          <w:w w:val="105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v</w:t>
                      </w:r>
                      <w:r>
                        <w:rPr>
                          <w:rFonts w:ascii="Century Gothic"/>
                          <w:color w:val="221F20"/>
                          <w:spacing w:val="-11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3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a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ed</w:t>
                      </w:r>
                      <w:r>
                        <w:rPr>
                          <w:rFonts w:ascii="Century Gothic"/>
                          <w:color w:val="221F20"/>
                          <w:spacing w:val="37"/>
                          <w:w w:val="96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4"/>
                          <w:w w:val="10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n</w:t>
                      </w:r>
                      <w:r>
                        <w:rPr>
                          <w:rFonts w:ascii="Century Gothic"/>
                          <w:color w:val="221F20"/>
                          <w:spacing w:val="-1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s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e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ssi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on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w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i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h</w:t>
                      </w:r>
                      <w:r>
                        <w:rPr>
                          <w:rFonts w:ascii="Century Gothic"/>
                          <w:color w:val="221F20"/>
                          <w:spacing w:val="-1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y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ou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u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t</w:t>
                      </w:r>
                      <w:r>
                        <w:rPr>
                          <w:rFonts w:ascii="Century Gothic"/>
                          <w:color w:val="221F20"/>
                          <w:spacing w:val="-8"/>
                          <w:w w:val="105"/>
                          <w:sz w:val="26"/>
                        </w:rPr>
                        <w:t>o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rs</w:t>
                      </w:r>
                      <w:r>
                        <w:rPr>
                          <w:rFonts w:ascii="Century Gothic"/>
                          <w:color w:val="221F20"/>
                          <w:spacing w:val="-1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Century Gothic"/>
                          <w:color w:val="221F20"/>
                          <w:spacing w:val="-6"/>
                          <w:w w:val="105"/>
                          <w:sz w:val="26"/>
                        </w:rPr>
                        <w:t>f</w:t>
                      </w:r>
                      <w:r>
                        <w:rPr>
                          <w:rFonts w:ascii="Century Gothic"/>
                          <w:color w:val="221F20"/>
                          <w:spacing w:val="-5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7"/>
                          <w:w w:val="105"/>
                          <w:sz w:val="26"/>
                        </w:rPr>
                        <w:t>om</w:t>
                      </w:r>
                      <w:r>
                        <w:rPr>
                          <w:rFonts w:ascii="Century Gothic"/>
                          <w:color w:val="221F20"/>
                          <w:spacing w:val="-14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0533D"/>
                          <w:spacing w:val="-4"/>
                          <w:w w:val="105"/>
                          <w:sz w:val="26"/>
                        </w:rPr>
                        <w:t>My</w:t>
                      </w:r>
                      <w:r>
                        <w:rPr>
                          <w:rFonts w:ascii="Arial Black"/>
                          <w:b/>
                          <w:color w:val="F0533D"/>
                          <w:spacing w:val="-33"/>
                          <w:w w:val="105"/>
                          <w:sz w:val="26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0533D"/>
                          <w:spacing w:val="-8"/>
                          <w:w w:val="105"/>
                          <w:sz w:val="26"/>
                        </w:rPr>
                        <w:t>Loc</w:t>
                      </w:r>
                      <w:r>
                        <w:rPr>
                          <w:rFonts w:ascii="Arial Black"/>
                          <w:b/>
                          <w:color w:val="F0533D"/>
                          <w:spacing w:val="-9"/>
                          <w:w w:val="105"/>
                          <w:sz w:val="26"/>
                        </w:rPr>
                        <w:t>ke</w:t>
                      </w:r>
                      <w:r>
                        <w:rPr>
                          <w:rFonts w:ascii="Arial Black"/>
                          <w:b/>
                          <w:color w:val="F0533D"/>
                          <w:spacing w:val="-8"/>
                          <w:w w:val="105"/>
                          <w:sz w:val="26"/>
                        </w:rPr>
                        <w:t>r</w:t>
                      </w:r>
                      <w:r>
                        <w:rPr>
                          <w:rFonts w:ascii="Century Gothic"/>
                          <w:color w:val="221F20"/>
                          <w:spacing w:val="-9"/>
                          <w:w w:val="105"/>
                          <w:sz w:val="26"/>
                        </w:rPr>
                        <w:t>.</w:t>
                      </w:r>
                      <w:r>
                        <w:rPr>
                          <w:rFonts w:ascii="Century Gothic"/>
                          <w:sz w:val="2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entury Gothic" w:hAnsi="Century Gothic" w:cs="Century Gothic" w:eastAsia="Century Gothic"/>
          <w:sz w:val="20"/>
          <w:szCs w:val="20"/>
        </w:rPr>
      </w:r>
    </w:p>
    <w:p>
      <w:pPr>
        <w:spacing w:line="240" w:lineRule="auto" w:before="0"/>
        <w:rPr>
          <w:rFonts w:ascii="Century Gothic" w:hAnsi="Century Gothic" w:cs="Century Gothic" w:eastAsia="Century Gothic"/>
          <w:sz w:val="20"/>
          <w:szCs w:val="20"/>
        </w:rPr>
      </w:pPr>
    </w:p>
    <w:p>
      <w:pPr>
        <w:spacing w:line="240" w:lineRule="auto" w:before="1"/>
        <w:rPr>
          <w:rFonts w:ascii="Century Gothic" w:hAnsi="Century Gothic" w:cs="Century Gothic" w:eastAsia="Century Gothic"/>
          <w:sz w:val="18"/>
          <w:szCs w:val="18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808284"/>
          <w:spacing w:val="-3"/>
          <w:w w:val="110"/>
        </w:rPr>
        <w:t>T</w:t>
      </w:r>
      <w:r>
        <w:rPr>
          <w:color w:val="808284"/>
          <w:spacing w:val="-4"/>
          <w:w w:val="110"/>
        </w:rPr>
        <w:t>he</w:t>
      </w:r>
      <w:r>
        <w:rPr>
          <w:color w:val="808284"/>
          <w:spacing w:val="-31"/>
          <w:w w:val="110"/>
        </w:rPr>
        <w:t> </w:t>
      </w:r>
      <w:r>
        <w:rPr>
          <w:color w:val="808284"/>
          <w:spacing w:val="-4"/>
          <w:w w:val="110"/>
        </w:rPr>
        <w:t>Pri</w:t>
      </w:r>
      <w:r>
        <w:rPr>
          <w:color w:val="808284"/>
          <w:spacing w:val="-5"/>
          <w:w w:val="110"/>
        </w:rPr>
        <w:t>nce</w:t>
      </w:r>
      <w:r>
        <w:rPr>
          <w:color w:val="808284"/>
          <w:spacing w:val="-4"/>
          <w:w w:val="110"/>
        </w:rPr>
        <w:t>t</w:t>
      </w:r>
      <w:r>
        <w:rPr>
          <w:color w:val="808284"/>
          <w:spacing w:val="-5"/>
          <w:w w:val="110"/>
        </w:rPr>
        <w:t>on</w:t>
      </w:r>
      <w:r>
        <w:rPr>
          <w:color w:val="808284"/>
          <w:spacing w:val="-31"/>
          <w:w w:val="110"/>
        </w:rPr>
        <w:t> </w:t>
      </w:r>
      <w:r>
        <w:rPr>
          <w:color w:val="808284"/>
          <w:spacing w:val="-4"/>
          <w:w w:val="110"/>
        </w:rPr>
        <w:t>R</w:t>
      </w:r>
      <w:r>
        <w:rPr>
          <w:color w:val="808284"/>
          <w:spacing w:val="-5"/>
          <w:w w:val="110"/>
        </w:rPr>
        <w:t>ev</w:t>
      </w:r>
      <w:r>
        <w:rPr>
          <w:color w:val="808284"/>
          <w:spacing w:val="-4"/>
          <w:w w:val="110"/>
        </w:rPr>
        <w:t>i</w:t>
      </w:r>
      <w:r>
        <w:rPr>
          <w:color w:val="808284"/>
          <w:spacing w:val="-5"/>
          <w:w w:val="110"/>
        </w:rPr>
        <w:t>ew</w:t>
      </w:r>
      <w:r>
        <w:rPr>
          <w:color w:val="808284"/>
          <w:spacing w:val="-30"/>
          <w:w w:val="110"/>
        </w:rPr>
        <w:t> </w:t>
      </w:r>
      <w:r>
        <w:rPr>
          <w:color w:val="808284"/>
          <w:spacing w:val="-2"/>
          <w:w w:val="110"/>
        </w:rPr>
        <w:t>is</w:t>
      </w:r>
      <w:r>
        <w:rPr>
          <w:color w:val="808284"/>
          <w:spacing w:val="-31"/>
          <w:w w:val="110"/>
        </w:rPr>
        <w:t> </w:t>
      </w:r>
      <w:r>
        <w:rPr>
          <w:color w:val="808284"/>
          <w:spacing w:val="-4"/>
          <w:w w:val="110"/>
        </w:rPr>
        <w:t>no</w:t>
      </w:r>
      <w:r>
        <w:rPr>
          <w:color w:val="808284"/>
          <w:spacing w:val="-3"/>
          <w:w w:val="110"/>
        </w:rPr>
        <w:t>t</w:t>
      </w:r>
      <w:r>
        <w:rPr>
          <w:color w:val="808284"/>
          <w:spacing w:val="-31"/>
          <w:w w:val="110"/>
        </w:rPr>
        <w:t> </w:t>
      </w:r>
      <w:r>
        <w:rPr>
          <w:color w:val="808284"/>
          <w:spacing w:val="-4"/>
          <w:w w:val="110"/>
        </w:rPr>
        <w:t>a</w:t>
      </w:r>
      <w:r>
        <w:rPr>
          <w:color w:val="808284"/>
          <w:spacing w:val="-3"/>
          <w:w w:val="110"/>
        </w:rPr>
        <w:t>ffili</w:t>
      </w:r>
      <w:r>
        <w:rPr>
          <w:color w:val="808284"/>
          <w:spacing w:val="-4"/>
          <w:w w:val="110"/>
        </w:rPr>
        <w:t>a</w:t>
      </w:r>
      <w:r>
        <w:rPr>
          <w:color w:val="808284"/>
          <w:spacing w:val="-3"/>
          <w:w w:val="110"/>
        </w:rPr>
        <w:t>t</w:t>
      </w:r>
      <w:r>
        <w:rPr>
          <w:color w:val="808284"/>
          <w:spacing w:val="-4"/>
          <w:w w:val="110"/>
        </w:rPr>
        <w:t>ed</w:t>
      </w:r>
      <w:r>
        <w:rPr>
          <w:color w:val="808284"/>
          <w:spacing w:val="-30"/>
          <w:w w:val="110"/>
        </w:rPr>
        <w:t> </w:t>
      </w:r>
      <w:r>
        <w:rPr>
          <w:color w:val="808284"/>
          <w:spacing w:val="-5"/>
          <w:w w:val="110"/>
        </w:rPr>
        <w:t>w</w:t>
      </w:r>
      <w:r>
        <w:rPr>
          <w:color w:val="808284"/>
          <w:spacing w:val="-4"/>
          <w:w w:val="110"/>
        </w:rPr>
        <w:t>it</w:t>
      </w:r>
      <w:r>
        <w:rPr>
          <w:color w:val="808284"/>
          <w:spacing w:val="-5"/>
          <w:w w:val="110"/>
        </w:rPr>
        <w:t>h</w:t>
      </w:r>
      <w:r>
        <w:rPr>
          <w:color w:val="808284"/>
          <w:spacing w:val="-31"/>
          <w:w w:val="110"/>
        </w:rPr>
        <w:t> </w:t>
      </w:r>
      <w:r>
        <w:rPr>
          <w:color w:val="808284"/>
          <w:spacing w:val="-4"/>
          <w:w w:val="110"/>
        </w:rPr>
        <w:t>Pri</w:t>
      </w:r>
      <w:r>
        <w:rPr>
          <w:color w:val="808284"/>
          <w:spacing w:val="-5"/>
          <w:w w:val="110"/>
        </w:rPr>
        <w:t>nce</w:t>
      </w:r>
      <w:r>
        <w:rPr>
          <w:color w:val="808284"/>
          <w:spacing w:val="-4"/>
          <w:w w:val="110"/>
        </w:rPr>
        <w:t>t</w:t>
      </w:r>
      <w:r>
        <w:rPr>
          <w:color w:val="808284"/>
          <w:spacing w:val="-5"/>
          <w:w w:val="110"/>
        </w:rPr>
        <w:t>on</w:t>
      </w:r>
      <w:r>
        <w:rPr>
          <w:color w:val="808284"/>
          <w:spacing w:val="-31"/>
          <w:w w:val="110"/>
        </w:rPr>
        <w:t> </w:t>
      </w:r>
      <w:r>
        <w:rPr>
          <w:color w:val="808284"/>
          <w:spacing w:val="-4"/>
          <w:w w:val="110"/>
        </w:rPr>
        <w:t>U</w:t>
      </w:r>
      <w:r>
        <w:rPr>
          <w:color w:val="808284"/>
          <w:spacing w:val="-5"/>
          <w:w w:val="110"/>
        </w:rPr>
        <w:t>n</w:t>
      </w:r>
      <w:r>
        <w:rPr>
          <w:color w:val="808284"/>
          <w:spacing w:val="-4"/>
          <w:w w:val="110"/>
        </w:rPr>
        <w:t>i</w:t>
      </w:r>
      <w:r>
        <w:rPr>
          <w:color w:val="808284"/>
          <w:spacing w:val="-5"/>
          <w:w w:val="110"/>
        </w:rPr>
        <w:t>ve</w:t>
      </w:r>
      <w:r>
        <w:rPr>
          <w:color w:val="808284"/>
          <w:spacing w:val="-4"/>
          <w:w w:val="110"/>
        </w:rPr>
        <w:t>rsity</w:t>
      </w:r>
      <w:r>
        <w:rPr>
          <w:color w:val="808284"/>
          <w:spacing w:val="-5"/>
          <w:w w:val="110"/>
        </w:rPr>
        <w:t>.</w:t>
      </w:r>
      <w:r>
        <w:rPr/>
      </w:r>
    </w:p>
    <w:sectPr>
      <w:pgSz w:w="12240" w:h="15840"/>
      <w:pgMar w:header="0" w:footer="668" w:top="380" w:bottom="860" w:left="12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7.200104pt;margin-top:758.400024pt;width:90.934pt;height:20.556pt;mso-position-horizontal-relative:page;mso-position-vertical-relative:page;z-index:-5800" type="#_x0000_t75" stroked="false">
          <v:imagedata r:id="rId1" o:title=""/>
        </v:shape>
      </w:pict>
    </w:r>
    <w:r>
      <w:rPr/>
      <w:pict>
        <v:group style="position:absolute;margin-left:12pt;margin-top:748.099976pt;width:588pt;height:.1pt;mso-position-horizontal-relative:page;mso-position-vertical-relative:page;z-index:-5776" coordorigin="240,14962" coordsize="11760,2">
          <v:shape style="position:absolute;left:240;top:14962;width:11760;height:2" coordorigin="240,14962" coordsize="11760,0" path="m240,14962l12000,14962e" filled="false" stroked="true" strokeweight="1pt" strokecolor="#237ebb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.7213pt;margin-top:759.845276pt;width:268.1pt;height:16.7pt;mso-position-horizontal-relative:page;mso-position-vertical-relative:page;z-index:-5752" type="#_x0000_t202" filled="false" stroked="false">
          <v:textbox inset="0,0,0,0">
            <w:txbxContent>
              <w:p>
                <w:pPr>
                  <w:spacing w:line="320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9"/>
                    <w:szCs w:val="29"/>
                  </w:rPr>
                </w:pPr>
                <w:r>
                  <w:rPr>
                    <w:rFonts w:ascii="Arial"/>
                    <w:b/>
                    <w:color w:val="BC498E"/>
                    <w:w w:val="105"/>
                    <w:sz w:val="29"/>
                  </w:rPr>
                  <w:t>[Enter</w:t>
                </w:r>
                <w:r>
                  <w:rPr>
                    <w:rFonts w:ascii="Arial"/>
                    <w:b/>
                    <w:color w:val="BC498E"/>
                    <w:spacing w:val="-27"/>
                    <w:w w:val="105"/>
                    <w:sz w:val="29"/>
                  </w:rPr>
                  <w:t> </w:t>
                </w:r>
                <w:r>
                  <w:rPr>
                    <w:rFonts w:ascii="Arial"/>
                    <w:b/>
                    <w:color w:val="BC498E"/>
                    <w:w w:val="105"/>
                    <w:sz w:val="29"/>
                  </w:rPr>
                  <w:t>Institution's</w:t>
                </w:r>
                <w:r>
                  <w:rPr>
                    <w:rFonts w:ascii="Arial"/>
                    <w:b/>
                    <w:color w:val="BC498E"/>
                    <w:spacing w:val="-28"/>
                    <w:w w:val="105"/>
                    <w:sz w:val="29"/>
                  </w:rPr>
                  <w:t> </w:t>
                </w:r>
                <w:r>
                  <w:rPr>
                    <w:rFonts w:ascii="Arial"/>
                    <w:b/>
                    <w:color w:val="BC498E"/>
                    <w:w w:val="105"/>
                    <w:sz w:val="29"/>
                  </w:rPr>
                  <w:t>name</w:t>
                </w:r>
                <w:r>
                  <w:rPr>
                    <w:rFonts w:ascii="Arial"/>
                    <w:b/>
                    <w:color w:val="BC498E"/>
                    <w:spacing w:val="-26"/>
                    <w:w w:val="105"/>
                    <w:sz w:val="29"/>
                  </w:rPr>
                  <w:t> </w:t>
                </w:r>
                <w:r>
                  <w:rPr>
                    <w:rFonts w:ascii="Arial"/>
                    <w:b/>
                    <w:color w:val="BC498E"/>
                    <w:w w:val="105"/>
                    <w:sz w:val="29"/>
                  </w:rPr>
                  <w:t>and/or</w:t>
                </w:r>
                <w:r>
                  <w:rPr>
                    <w:rFonts w:ascii="Arial"/>
                    <w:b/>
                    <w:color w:val="BC498E"/>
                    <w:spacing w:val="-27"/>
                    <w:w w:val="105"/>
                    <w:sz w:val="29"/>
                  </w:rPr>
                  <w:t> </w:t>
                </w:r>
                <w:r>
                  <w:rPr>
                    <w:rFonts w:ascii="Arial"/>
                    <w:b/>
                    <w:color w:val="BC498E"/>
                    <w:w w:val="105"/>
                    <w:sz w:val="29"/>
                  </w:rPr>
                  <w:t>logo]</w:t>
                </w:r>
                <w:r>
                  <w:rPr>
                    <w:rFonts w:ascii="Arial"/>
                    <w:sz w:val="29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•"/>
      <w:lvlJc w:val="left"/>
      <w:pPr>
        <w:ind w:left="365" w:hanging="361"/>
      </w:pPr>
      <w:rPr>
        <w:rFonts w:hint="default" w:ascii="Century Gothic" w:hAnsi="Century Gothic" w:eastAsia="Century Gothic"/>
        <w:color w:val="221F20"/>
        <w:w w:val="78"/>
        <w:sz w:val="26"/>
        <w:szCs w:val="26"/>
      </w:rPr>
    </w:lvl>
    <w:lvl w:ilvl="1">
      <w:start w:val="1"/>
      <w:numFmt w:val="bullet"/>
      <w:lvlText w:val="•"/>
      <w:lvlJc w:val="left"/>
      <w:pPr>
        <w:ind w:left="1369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3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7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1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85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9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9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7" w:hanging="36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04" w:hanging="400"/>
        <w:jc w:val="left"/>
      </w:pPr>
      <w:rPr>
        <w:rFonts w:hint="default" w:ascii="Century Gothic" w:hAnsi="Century Gothic" w:eastAsia="Century Gothic"/>
        <w:color w:val="221F20"/>
        <w:spacing w:val="-1"/>
        <w:w w:val="64"/>
        <w:sz w:val="26"/>
        <w:szCs w:val="26"/>
      </w:rPr>
    </w:lvl>
    <w:lvl w:ilvl="1">
      <w:start w:val="1"/>
      <w:numFmt w:val="bullet"/>
      <w:lvlText w:val="•"/>
      <w:lvlJc w:val="left"/>
      <w:pPr>
        <w:ind w:left="1423" w:hanging="4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3" w:hanging="4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2" w:hanging="4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81" w:hanging="4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1" w:hanging="4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0" w:hanging="4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39" w:hanging="4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8" w:hanging="40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7733"/>
    </w:pPr>
    <w:rPr>
      <w:rFonts w:ascii="Century Gothic" w:hAnsi="Century Gothic" w:eastAsia="Century Gothic"/>
      <w:sz w:val="14"/>
      <w:szCs w:val="1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2021-10-15T12:43:22Z</dcterms:created>
  <dcterms:modified xsi:type="dcterms:W3CDTF">2021-10-15T12:43:22Z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LastSaved">
    <vt:filetime>2021-10-15T00:00:00Z</vt:filetime>
  </property>
</Properties>
</file>